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581" w:rsidRPr="006B7ED9" w:rsidRDefault="00CD6581" w:rsidP="00014632">
      <w:pPr>
        <w:pStyle w:val="NormalWeb"/>
        <w:spacing w:before="0" w:beforeAutospacing="0" w:after="0" w:afterAutospacing="0"/>
        <w:ind w:left="-627" w:firstLine="27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 w:rsidRPr="002073CE">
        <w:rPr>
          <w:rFonts w:ascii="Arial" w:hAnsi="Arial" w:cs="Arial"/>
          <w:b/>
          <w:bCs/>
          <w:color w:val="00008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pt;height:774pt">
            <v:imagedata r:id="rId7" o:title=""/>
          </v:shape>
        </w:pict>
      </w: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F1618E">
      <w:pPr>
        <w:pStyle w:val="NormalWeb"/>
        <w:spacing w:before="0" w:beforeAutospacing="0" w:after="0" w:afterAutospacing="0"/>
        <w:ind w:left="-570" w:firstLine="57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89605D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 w:rsidRPr="00434765">
        <w:rPr>
          <w:rFonts w:ascii="Arial" w:hAnsi="Arial" w:cs="Arial"/>
          <w:b/>
          <w:bCs/>
          <w:color w:val="000080"/>
          <w:sz w:val="28"/>
          <w:szCs w:val="28"/>
        </w:rPr>
        <w:t>Сетевой проект</w:t>
      </w:r>
      <w:r>
        <w:rPr>
          <w:rFonts w:ascii="Arial" w:hAnsi="Arial" w:cs="Arial"/>
          <w:b/>
          <w:bCs/>
          <w:color w:val="000080"/>
          <w:sz w:val="28"/>
          <w:szCs w:val="28"/>
        </w:rPr>
        <w:t xml:space="preserve"> </w:t>
      </w:r>
      <w:r w:rsidRPr="00434765">
        <w:rPr>
          <w:rFonts w:ascii="Arial" w:hAnsi="Arial" w:cs="Arial"/>
          <w:b/>
          <w:bCs/>
          <w:color w:val="000080"/>
          <w:sz w:val="28"/>
          <w:szCs w:val="28"/>
        </w:rPr>
        <w:t>для первоклассников</w:t>
      </w:r>
      <w:r>
        <w:rPr>
          <w:rFonts w:ascii="Arial" w:hAnsi="Arial" w:cs="Arial"/>
          <w:b/>
          <w:bCs/>
          <w:color w:val="000080"/>
          <w:sz w:val="28"/>
          <w:szCs w:val="28"/>
        </w:rPr>
        <w:t xml:space="preserve">  </w:t>
      </w:r>
    </w:p>
    <w:p w:rsidR="00CD6581" w:rsidRDefault="00CD6581" w:rsidP="0089605D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t>«Нынче в школе первый класс</w:t>
      </w:r>
      <w:r w:rsidRPr="00434765">
        <w:rPr>
          <w:rFonts w:ascii="Arial" w:hAnsi="Arial" w:cs="Arial"/>
          <w:b/>
          <w:bCs/>
          <w:color w:val="000080"/>
          <w:sz w:val="28"/>
          <w:szCs w:val="28"/>
        </w:rPr>
        <w:t>»</w:t>
      </w:r>
    </w:p>
    <w:p w:rsidR="00CD6581" w:rsidRDefault="00CD6581" w:rsidP="00F1618E">
      <w:pPr>
        <w:pStyle w:val="NormalWeb"/>
        <w:spacing w:before="0" w:beforeAutospacing="0" w:after="0" w:afterAutospacing="0"/>
        <w:ind w:left="57" w:firstLine="540"/>
        <w:jc w:val="right"/>
        <w:rPr>
          <w:i/>
          <w:iCs/>
        </w:rPr>
      </w:pPr>
      <w:r w:rsidRPr="007B1451">
        <w:rPr>
          <w:b/>
          <w:bCs/>
          <w:i/>
          <w:iCs/>
        </w:rPr>
        <w:t xml:space="preserve">Авторы: </w:t>
      </w:r>
      <w:r>
        <w:rPr>
          <w:i/>
          <w:iCs/>
        </w:rPr>
        <w:t>педагог-психолог</w:t>
      </w:r>
      <w:r w:rsidRPr="007B1451">
        <w:rPr>
          <w:i/>
          <w:iCs/>
        </w:rPr>
        <w:t xml:space="preserve"> М</w:t>
      </w:r>
      <w:r>
        <w:rPr>
          <w:i/>
          <w:iCs/>
        </w:rPr>
        <w:t>Б</w:t>
      </w:r>
      <w:r w:rsidRPr="007B1451">
        <w:rPr>
          <w:i/>
          <w:iCs/>
        </w:rPr>
        <w:t>ОУ «Средняя школа №4»</w:t>
      </w:r>
    </w:p>
    <w:p w:rsidR="00CD6581" w:rsidRDefault="00CD6581" w:rsidP="00F1618E">
      <w:pPr>
        <w:pStyle w:val="NormalWeb"/>
        <w:spacing w:before="0" w:beforeAutospacing="0" w:after="0" w:afterAutospacing="0"/>
        <w:ind w:left="57" w:firstLine="540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 Андрианова Елена Евгеньевна, </w:t>
      </w:r>
    </w:p>
    <w:p w:rsidR="00CD6581" w:rsidRDefault="00CD6581" w:rsidP="00F1618E">
      <w:pPr>
        <w:pStyle w:val="NormalWeb"/>
        <w:spacing w:before="0" w:beforeAutospacing="0" w:after="0" w:afterAutospacing="0"/>
        <w:ind w:left="57" w:firstLine="540"/>
        <w:jc w:val="right"/>
        <w:rPr>
          <w:i/>
          <w:iCs/>
        </w:rPr>
      </w:pPr>
      <w:r w:rsidRPr="00DA4545">
        <w:rPr>
          <w:i/>
          <w:iCs/>
        </w:rPr>
        <w:t>заместитель директора</w:t>
      </w:r>
      <w:r>
        <w:rPr>
          <w:i/>
          <w:iCs/>
        </w:rPr>
        <w:t xml:space="preserve"> по научно-методической работе</w:t>
      </w:r>
    </w:p>
    <w:p w:rsidR="00CD6581" w:rsidRDefault="00CD6581" w:rsidP="00F1618E">
      <w:pPr>
        <w:pStyle w:val="NormalWeb"/>
        <w:spacing w:before="0" w:beforeAutospacing="0" w:after="0" w:afterAutospacing="0"/>
        <w:ind w:left="57" w:firstLine="540"/>
        <w:jc w:val="right"/>
        <w:rPr>
          <w:b/>
          <w:bCs/>
          <w:i/>
          <w:iCs/>
        </w:rPr>
      </w:pPr>
      <w:r>
        <w:rPr>
          <w:i/>
          <w:iCs/>
        </w:rPr>
        <w:t xml:space="preserve"> </w:t>
      </w:r>
      <w:r w:rsidRPr="00DA4545">
        <w:rPr>
          <w:b/>
          <w:bCs/>
          <w:i/>
          <w:iCs/>
        </w:rPr>
        <w:t>Фураева Марина Викторовна</w:t>
      </w:r>
    </w:p>
    <w:p w:rsidR="00CD6581" w:rsidRDefault="00CD6581" w:rsidP="00F1618E">
      <w:pPr>
        <w:pStyle w:val="NormalWeb"/>
        <w:spacing w:before="0" w:beforeAutospacing="0" w:after="0" w:afterAutospacing="0"/>
        <w:ind w:left="57" w:firstLine="540"/>
        <w:jc w:val="both"/>
      </w:pPr>
    </w:p>
    <w:p w:rsidR="00CD6581" w:rsidRDefault="00CD6581" w:rsidP="00F1618E">
      <w:pPr>
        <w:pStyle w:val="NormalWeb"/>
        <w:spacing w:before="0" w:beforeAutospacing="0" w:after="0" w:afterAutospacing="0"/>
        <w:ind w:left="57" w:firstLine="540"/>
        <w:jc w:val="both"/>
      </w:pPr>
      <w:r>
        <w:t xml:space="preserve">Представлена методическая разработка проекта, направленного на создание условий для  успешной адаптации первоклассников. Деятельность в проекте предполагает активное взаимодействие детей и родителей, что  способствует созданию благоприятной атмосферы сотрудничества, сотворчества, сопричастности  семьи к жизни школы. Проект предполагает использование технологий сетевого Интернет-взаимодействия. Участие в проекте позволяет родителям стать полноправными участниками сетевого сообщества школы, своевременно получать и обмениваться </w:t>
      </w:r>
      <w:r w:rsidRPr="00CB599B">
        <w:t>информацией, больше узна</w:t>
      </w:r>
      <w:r>
        <w:t>ва</w:t>
      </w:r>
      <w:r w:rsidRPr="00CB599B">
        <w:t>ть о жизни своего ребёнка в шк</w:t>
      </w:r>
      <w:r>
        <w:t>оле и поддерживать  его.</w:t>
      </w:r>
    </w:p>
    <w:p w:rsidR="00CD6581" w:rsidRDefault="00CD6581" w:rsidP="00BA48B2">
      <w:pPr>
        <w:pStyle w:val="NormalWeb"/>
        <w:spacing w:before="0" w:beforeAutospacing="0" w:after="0" w:afterAutospacing="0"/>
        <w:ind w:left="-540" w:firstLine="540"/>
        <w:jc w:val="both"/>
        <w:rPr>
          <w:rFonts w:ascii="Arial" w:hAnsi="Arial" w:cs="Arial"/>
          <w:b/>
          <w:bCs/>
          <w:color w:val="000080"/>
          <w:sz w:val="28"/>
          <w:szCs w:val="28"/>
        </w:rPr>
      </w:pPr>
      <w:r>
        <w:br w:type="page"/>
      </w: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CD6581" w:rsidRPr="00F1618E" w:rsidRDefault="00CD6581" w:rsidP="00F1618E">
      <w:pPr>
        <w:pStyle w:val="TOCHeading"/>
        <w:ind w:firstLine="513"/>
        <w:rPr>
          <w:rFonts w:ascii="Times New Roman" w:hAnsi="Times New Roman" w:cs="Times New Roman"/>
          <w:b w:val="0"/>
          <w:bCs w:val="0"/>
          <w:color w:val="000080"/>
        </w:rPr>
      </w:pPr>
      <w:r w:rsidRPr="00F1618E">
        <w:rPr>
          <w:rFonts w:ascii="Times New Roman" w:hAnsi="Times New Roman" w:cs="Times New Roman"/>
          <w:b w:val="0"/>
          <w:bCs w:val="0"/>
          <w:color w:val="000080"/>
        </w:rPr>
        <w:t>Оглавление</w:t>
      </w:r>
    </w:p>
    <w:p w:rsidR="00CD6581" w:rsidRPr="00F1618E" w:rsidRDefault="00CD6581" w:rsidP="00F1618E">
      <w:pPr>
        <w:pStyle w:val="TOC2"/>
        <w:tabs>
          <w:tab w:val="right" w:leader="dot" w:pos="9628"/>
        </w:tabs>
        <w:ind w:firstLine="513"/>
        <w:rPr>
          <w:noProof/>
        </w:rPr>
      </w:pPr>
      <w:r w:rsidRPr="00F1618E">
        <w:rPr>
          <w:sz w:val="28"/>
          <w:szCs w:val="28"/>
        </w:rPr>
        <w:fldChar w:fldCharType="begin"/>
      </w:r>
      <w:r w:rsidRPr="00F1618E">
        <w:rPr>
          <w:sz w:val="28"/>
          <w:szCs w:val="28"/>
        </w:rPr>
        <w:instrText xml:space="preserve"> TOC \o "1-3" \h \z \u </w:instrText>
      </w:r>
      <w:r w:rsidRPr="00F1618E">
        <w:rPr>
          <w:sz w:val="28"/>
          <w:szCs w:val="28"/>
        </w:rPr>
        <w:fldChar w:fldCharType="separate"/>
      </w:r>
      <w:hyperlink w:anchor="_Toc351572470" w:history="1">
        <w:r w:rsidRPr="00F1618E">
          <w:rPr>
            <w:rStyle w:val="Hyperlink"/>
            <w:noProof/>
          </w:rPr>
          <w:t>Аннотация проекта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_Toc351572470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2"/>
        <w:tabs>
          <w:tab w:val="right" w:leader="dot" w:pos="9628"/>
        </w:tabs>
        <w:ind w:firstLine="513"/>
        <w:rPr>
          <w:noProof/>
        </w:rPr>
      </w:pPr>
      <w:hyperlink w:anchor="_Toc351572471" w:history="1">
        <w:r w:rsidRPr="00F1618E">
          <w:rPr>
            <w:rStyle w:val="Hyperlink"/>
            <w:noProof/>
          </w:rPr>
          <w:t>Цель и задачи проекта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_Toc351572471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2"/>
        <w:tabs>
          <w:tab w:val="right" w:leader="dot" w:pos="9628"/>
        </w:tabs>
        <w:ind w:firstLine="513"/>
        <w:rPr>
          <w:noProof/>
        </w:rPr>
      </w:pPr>
      <w:hyperlink w:anchor="_Toc351572472" w:history="1">
        <w:r w:rsidRPr="00F1618E">
          <w:rPr>
            <w:rStyle w:val="Hyperlink"/>
            <w:noProof/>
          </w:rPr>
          <w:t>Участники проекта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_Toc351572472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2"/>
        <w:tabs>
          <w:tab w:val="right" w:leader="dot" w:pos="9628"/>
        </w:tabs>
        <w:ind w:firstLine="513"/>
        <w:rPr>
          <w:noProof/>
        </w:rPr>
      </w:pPr>
      <w:hyperlink w:anchor="_Toc351572473" w:history="1">
        <w:r w:rsidRPr="00F1618E">
          <w:rPr>
            <w:rStyle w:val="Hyperlink"/>
            <w:noProof/>
          </w:rPr>
          <w:t>Методы оценивания проекта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_Toc351572473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2"/>
        <w:tabs>
          <w:tab w:val="right" w:leader="dot" w:pos="9628"/>
        </w:tabs>
        <w:ind w:firstLine="513"/>
        <w:rPr>
          <w:noProof/>
        </w:rPr>
      </w:pPr>
      <w:hyperlink w:anchor="_Toc351572474" w:history="1">
        <w:r w:rsidRPr="00F1618E">
          <w:rPr>
            <w:rStyle w:val="Hyperlink"/>
            <w:noProof/>
          </w:rPr>
          <w:t>Материалы и ресурсы, необходимые для проекта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_Toc351572474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2"/>
        <w:tabs>
          <w:tab w:val="right" w:leader="dot" w:pos="9628"/>
        </w:tabs>
        <w:ind w:firstLine="513"/>
        <w:rPr>
          <w:noProof/>
        </w:rPr>
      </w:pPr>
      <w:hyperlink w:anchor="_Toc351572475" w:history="1">
        <w:r w:rsidRPr="00F1618E">
          <w:rPr>
            <w:rStyle w:val="Hyperlink"/>
            <w:noProof/>
          </w:rPr>
          <w:t>Продолжительность проекта: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_Toc351572475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2"/>
        <w:tabs>
          <w:tab w:val="right" w:leader="dot" w:pos="9628"/>
        </w:tabs>
        <w:ind w:firstLine="513"/>
        <w:rPr>
          <w:noProof/>
        </w:rPr>
      </w:pPr>
      <w:hyperlink w:anchor="_Toc351572476" w:history="1">
        <w:r w:rsidRPr="00F1618E">
          <w:rPr>
            <w:rStyle w:val="Hyperlink"/>
            <w:noProof/>
          </w:rPr>
          <w:t>Этапы и сроки проекта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_Toc351572476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2"/>
        <w:tabs>
          <w:tab w:val="right" w:leader="dot" w:pos="9628"/>
        </w:tabs>
        <w:ind w:firstLine="513"/>
        <w:rPr>
          <w:noProof/>
        </w:rPr>
      </w:pPr>
      <w:hyperlink w:anchor="_Toc351572477" w:history="1">
        <w:r w:rsidRPr="00F1618E">
          <w:rPr>
            <w:rStyle w:val="Hyperlink"/>
            <w:noProof/>
          </w:rPr>
          <w:t>Описание реализации  проекта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_Toc351572477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2"/>
        <w:tabs>
          <w:tab w:val="right" w:leader="dot" w:pos="9628"/>
        </w:tabs>
        <w:ind w:firstLine="513"/>
        <w:rPr>
          <w:noProof/>
        </w:rPr>
      </w:pPr>
      <w:hyperlink w:anchor="_Toc351572478" w:history="1">
        <w:r w:rsidRPr="00F1618E">
          <w:rPr>
            <w:rStyle w:val="Hyperlink"/>
            <w:noProof/>
          </w:rPr>
          <w:t>Результаты  проекта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_Toc351572478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1"/>
        <w:tabs>
          <w:tab w:val="right" w:leader="dot" w:pos="9628"/>
        </w:tabs>
        <w:ind w:firstLine="513"/>
        <w:rPr>
          <w:noProof/>
        </w:rPr>
      </w:pPr>
      <w:hyperlink w:anchor="_Toc351572479" w:history="1">
        <w:r w:rsidRPr="00F1618E">
          <w:rPr>
            <w:rStyle w:val="Hyperlink"/>
            <w:noProof/>
          </w:rPr>
          <w:t>Приложение 1. Публикация для родителей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_Toc351572479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1"/>
        <w:tabs>
          <w:tab w:val="right" w:leader="dot" w:pos="9628"/>
        </w:tabs>
        <w:ind w:firstLine="513"/>
        <w:rPr>
          <w:noProof/>
        </w:rPr>
      </w:pPr>
      <w:hyperlink w:anchor="_Toc351572480" w:history="1">
        <w:r w:rsidRPr="00F1618E">
          <w:rPr>
            <w:rStyle w:val="Hyperlink"/>
            <w:noProof/>
          </w:rPr>
          <w:t>Приложение 2. Анкета «Настроение»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_Toc351572480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1"/>
        <w:tabs>
          <w:tab w:val="right" w:leader="dot" w:pos="9628"/>
        </w:tabs>
        <w:ind w:firstLine="513"/>
        <w:rPr>
          <w:noProof/>
        </w:rPr>
      </w:pPr>
      <w:hyperlink w:anchor="_Toc351572481" w:history="1">
        <w:r w:rsidRPr="00F1618E">
          <w:rPr>
            <w:rStyle w:val="Hyperlink"/>
            <w:noProof/>
          </w:rPr>
          <w:t>Приложение 3. Анкета «Школа»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_Toc351572481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pStyle w:val="TOC1"/>
        <w:tabs>
          <w:tab w:val="right" w:leader="dot" w:pos="9628"/>
        </w:tabs>
        <w:ind w:firstLine="513"/>
        <w:rPr>
          <w:noProof/>
        </w:rPr>
      </w:pPr>
      <w:hyperlink w:anchor="_Toc351572482" w:history="1">
        <w:r w:rsidRPr="00F1618E">
          <w:rPr>
            <w:rStyle w:val="Hyperlink"/>
            <w:noProof/>
          </w:rPr>
          <w:t>Приложение 4. Фоторепортаж</w:t>
        </w:r>
        <w:r w:rsidRPr="00F1618E">
          <w:rPr>
            <w:noProof/>
            <w:webHidden/>
          </w:rPr>
          <w:tab/>
        </w:r>
        <w:r w:rsidRPr="00F1618E">
          <w:rPr>
            <w:noProof/>
            <w:webHidden/>
          </w:rPr>
          <w:fldChar w:fldCharType="begin"/>
        </w:r>
        <w:r w:rsidRPr="00F1618E">
          <w:rPr>
            <w:noProof/>
            <w:webHidden/>
          </w:rPr>
          <w:instrText xml:space="preserve"> PAGEREF _Toc351572482 \h </w:instrText>
        </w:r>
        <w:r>
          <w:rPr>
            <w:noProof/>
          </w:rPr>
        </w:r>
        <w:r w:rsidRPr="00F1618E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Pr="00F1618E">
          <w:rPr>
            <w:noProof/>
            <w:webHidden/>
          </w:rPr>
          <w:fldChar w:fldCharType="end"/>
        </w:r>
      </w:hyperlink>
    </w:p>
    <w:p w:rsidR="00CD6581" w:rsidRPr="00F1618E" w:rsidRDefault="00CD6581" w:rsidP="00F1618E">
      <w:pPr>
        <w:ind w:firstLine="513"/>
      </w:pPr>
      <w:r w:rsidRPr="00F1618E">
        <w:rPr>
          <w:sz w:val="28"/>
          <w:szCs w:val="28"/>
        </w:rPr>
        <w:fldChar w:fldCharType="end"/>
      </w:r>
    </w:p>
    <w:p w:rsidR="00CD6581" w:rsidRPr="00F1618E" w:rsidRDefault="00CD6581" w:rsidP="00434765">
      <w:pPr>
        <w:pStyle w:val="NormalWeb"/>
        <w:spacing w:before="0" w:beforeAutospacing="0" w:after="0" w:afterAutospacing="0"/>
        <w:ind w:left="-540" w:firstLine="540"/>
        <w:jc w:val="center"/>
        <w:rPr>
          <w:rFonts w:ascii="Arial" w:hAnsi="Arial" w:cs="Arial"/>
          <w:color w:val="000080"/>
          <w:sz w:val="28"/>
          <w:szCs w:val="28"/>
        </w:rPr>
      </w:pPr>
    </w:p>
    <w:p w:rsidR="00CD6581" w:rsidRPr="00DA4545" w:rsidRDefault="00CD6581" w:rsidP="00BA48B2">
      <w:pPr>
        <w:pStyle w:val="NormalWeb"/>
        <w:spacing w:before="0" w:beforeAutospacing="0" w:after="0" w:afterAutospacing="0"/>
        <w:ind w:left="-540" w:firstLine="540"/>
        <w:jc w:val="center"/>
        <w:rPr>
          <w:b/>
          <w:bCs/>
          <w:i/>
          <w:iCs/>
        </w:rPr>
      </w:pPr>
      <w:r>
        <w:rPr>
          <w:rFonts w:ascii="Arial" w:hAnsi="Arial" w:cs="Arial"/>
          <w:b/>
          <w:bCs/>
          <w:color w:val="000080"/>
          <w:sz w:val="28"/>
          <w:szCs w:val="28"/>
        </w:rPr>
        <w:br w:type="page"/>
      </w:r>
    </w:p>
    <w:p w:rsidR="00CD6581" w:rsidRDefault="00CD6581">
      <w:pPr>
        <w:rPr>
          <w:sz w:val="28"/>
          <w:szCs w:val="28"/>
        </w:rPr>
      </w:pPr>
    </w:p>
    <w:p w:rsidR="00CD6581" w:rsidRPr="009D7647" w:rsidRDefault="00CD6581" w:rsidP="009D7647">
      <w:pPr>
        <w:pStyle w:val="Subtitle"/>
        <w:rPr>
          <w:rStyle w:val="mw-headline"/>
          <w:b/>
          <w:bCs/>
        </w:rPr>
      </w:pPr>
      <w:bookmarkStart w:id="0" w:name="_Toc351572470"/>
      <w:r w:rsidRPr="009D7647">
        <w:rPr>
          <w:rStyle w:val="mw-headline"/>
          <w:rFonts w:ascii="Arial" w:hAnsi="Arial" w:cs="Arial"/>
          <w:b/>
          <w:bCs/>
          <w:color w:val="000080"/>
        </w:rPr>
        <w:t>Аннотация</w:t>
      </w:r>
      <w:r>
        <w:rPr>
          <w:rStyle w:val="mw-headline"/>
          <w:rFonts w:ascii="Arial" w:hAnsi="Arial" w:cs="Arial"/>
          <w:b/>
          <w:bCs/>
          <w:color w:val="000080"/>
        </w:rPr>
        <w:t xml:space="preserve"> </w:t>
      </w:r>
      <w:r w:rsidRPr="009D7647">
        <w:rPr>
          <w:rStyle w:val="mw-headline"/>
          <w:rFonts w:ascii="Arial" w:hAnsi="Arial" w:cs="Arial"/>
          <w:b/>
          <w:bCs/>
          <w:color w:val="000080"/>
        </w:rPr>
        <w:t>проекта</w:t>
      </w:r>
      <w:bookmarkEnd w:id="0"/>
    </w:p>
    <w:p w:rsidR="00CD6581" w:rsidRPr="00DB7D74" w:rsidRDefault="00CD6581" w:rsidP="00DB7D74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DB7D74">
        <w:rPr>
          <w:color w:val="000000"/>
        </w:rPr>
        <w:t>Проблема адаптации первоклассников является актуальной для всей системы образования. Приходя в школу, по</w:t>
      </w:r>
      <w:r>
        <w:rPr>
          <w:color w:val="000000"/>
        </w:rPr>
        <w:t>падая в новую для себя ситуацию,</w:t>
      </w:r>
      <w:r w:rsidRPr="00DB7D74">
        <w:rPr>
          <w:color w:val="000000"/>
        </w:rPr>
        <w:t xml:space="preserve"> практически </w:t>
      </w:r>
      <w:r>
        <w:rPr>
          <w:color w:val="000000"/>
        </w:rPr>
        <w:t>все дети переживают стресс.</w:t>
      </w:r>
      <w:r w:rsidRPr="00DB7D74">
        <w:rPr>
          <w:color w:val="000000"/>
        </w:rPr>
        <w:t xml:space="preserve"> Выражается это по</w:t>
      </w:r>
      <w:r>
        <w:rPr>
          <w:color w:val="000000"/>
        </w:rPr>
        <w:t>-</w:t>
      </w:r>
      <w:r w:rsidRPr="00DB7D74">
        <w:rPr>
          <w:color w:val="000000"/>
        </w:rPr>
        <w:t>разному: одни стараются всячески привлечь к себе внимание и действительно привлекают его своей подвижностью и не всегда оправданной</w:t>
      </w:r>
      <w:r>
        <w:rPr>
          <w:color w:val="000000"/>
        </w:rPr>
        <w:t xml:space="preserve"> </w:t>
      </w:r>
      <w:r w:rsidRPr="00DB7D74">
        <w:rPr>
          <w:color w:val="000000"/>
        </w:rPr>
        <w:t>а</w:t>
      </w:r>
      <w:r>
        <w:rPr>
          <w:color w:val="000000"/>
        </w:rPr>
        <w:t>ктивностью. Д</w:t>
      </w:r>
      <w:r w:rsidRPr="00DB7D74">
        <w:rPr>
          <w:color w:val="000000"/>
        </w:rPr>
        <w:t>ругие, наоборот, как будто замирают, говоря тише, чем обычно, с трудом вступают в контакт с другими учениками и учителем. При всем многообразии различных проявлений поведения детей в период адаптации, можно сказать, что все первоклассники в этот нелегкий для них период нуждаются в помощи и поддержке со стороны взрослых – учителя, родителей, психолога.</w:t>
      </w:r>
    </w:p>
    <w:p w:rsidR="00CD6581" w:rsidRDefault="00CD6581" w:rsidP="00DB7D74">
      <w:pPr>
        <w:ind w:firstLine="570"/>
        <w:jc w:val="both"/>
      </w:pPr>
      <w:r>
        <w:t xml:space="preserve"> Проведение проекта «Нынче в школе первый класс» на начальном этапе обучения – важная и актуальная форма организации внеурочной деятельности учащихся.</w:t>
      </w:r>
    </w:p>
    <w:p w:rsidR="00CD6581" w:rsidRDefault="00CD6581" w:rsidP="00DB7D74">
      <w:pPr>
        <w:ind w:firstLine="570"/>
        <w:jc w:val="both"/>
      </w:pPr>
      <w:r w:rsidRPr="00DB7D74">
        <w:rPr>
          <w:b/>
          <w:bCs/>
          <w:i/>
          <w:iCs/>
        </w:rPr>
        <w:t>Во-первых</w:t>
      </w:r>
      <w:r>
        <w:rPr>
          <w:b/>
          <w:bCs/>
          <w:i/>
          <w:iCs/>
        </w:rPr>
        <w:t>,</w:t>
      </w:r>
      <w:r>
        <w:t xml:space="preserve"> проект направлен  на создание условий для благоприятной адаптации первоклассников. Он способствует развитию групповой сплоченности, уважительному отношению к сверстникам, эмпатии, снижению школьной тревожности, принятия правил школьной жизни и повышению самооценки.</w:t>
      </w:r>
    </w:p>
    <w:p w:rsidR="00CD6581" w:rsidRDefault="00CD6581" w:rsidP="00DB7D74">
      <w:pPr>
        <w:ind w:firstLine="570"/>
        <w:jc w:val="both"/>
      </w:pPr>
      <w:r w:rsidRPr="00DB7D74">
        <w:rPr>
          <w:b/>
          <w:bCs/>
          <w:i/>
          <w:iCs/>
        </w:rPr>
        <w:t>Во-вторы</w:t>
      </w:r>
      <w:r>
        <w:rPr>
          <w:b/>
          <w:bCs/>
          <w:i/>
          <w:iCs/>
        </w:rPr>
        <w:t>х,</w:t>
      </w:r>
      <w:r>
        <w:t xml:space="preserve"> проект основан на активном взаимодействии детей и родителей, что  способствует созданию благоприятной атмосферы сотрудничества, сотворчества, сопричастности  семьи к жизни школы. Родители являются полноправными участниками деятельности. Они помогают детям в выполнении творческих домашних заданий, беседуют с ребятами на темы будущих занятий и обсуждают их итоги.</w:t>
      </w:r>
    </w:p>
    <w:p w:rsidR="00CD6581" w:rsidRPr="00CB599B" w:rsidRDefault="00CD6581" w:rsidP="00CB599B">
      <w:pPr>
        <w:ind w:firstLine="570"/>
        <w:jc w:val="both"/>
      </w:pPr>
      <w:r w:rsidRPr="00797668">
        <w:rPr>
          <w:b/>
          <w:bCs/>
          <w:i/>
          <w:iCs/>
        </w:rPr>
        <w:t>В-третьих</w:t>
      </w:r>
      <w:r>
        <w:rPr>
          <w:b/>
          <w:bCs/>
          <w:i/>
          <w:iCs/>
        </w:rPr>
        <w:t>,</w:t>
      </w:r>
      <w:r>
        <w:t xml:space="preserve"> проект предполагает использование технологий сетевого Интернет-взаимодействия. Открытость школьного пространства позволяет родителям стать полноправными участниками сетевого сообщества, своевременно получать и обмениваться </w:t>
      </w:r>
      <w:r w:rsidRPr="00CB599B">
        <w:t>информацией, больше узна</w:t>
      </w:r>
      <w:r>
        <w:t>ва</w:t>
      </w:r>
      <w:r w:rsidRPr="00CB599B">
        <w:t>ть о жизни своего ребёнка в шк</w:t>
      </w:r>
      <w:r>
        <w:t xml:space="preserve">оле и поддерживать  его. У семьи есть возможность просматривать фотохронику с занятий проекта, комментировать события, писать личные сообщения психологу школы, классному руководителю, а также родителям одноклассников.  Также проект направлен на повышение информационной культуры участников образовательного процесса. </w:t>
      </w:r>
    </w:p>
    <w:p w:rsidR="00CD6581" w:rsidRPr="002C5FA0" w:rsidRDefault="00CD6581" w:rsidP="00CD249F">
      <w:pPr>
        <w:jc w:val="both"/>
      </w:pPr>
    </w:p>
    <w:p w:rsidR="00CD6581" w:rsidRPr="009D7647" w:rsidRDefault="00CD6581" w:rsidP="009D7647">
      <w:pPr>
        <w:pStyle w:val="Subtitle"/>
        <w:rPr>
          <w:rStyle w:val="mw-headline"/>
          <w:rFonts w:ascii="Arial" w:hAnsi="Arial" w:cs="Arial"/>
          <w:b/>
          <w:bCs/>
          <w:color w:val="000080"/>
        </w:rPr>
      </w:pPr>
      <w:bookmarkStart w:id="1" w:name="_Toc351572471"/>
      <w:r w:rsidRPr="009D7647">
        <w:rPr>
          <w:rStyle w:val="mw-headline"/>
          <w:rFonts w:ascii="Arial" w:hAnsi="Arial" w:cs="Arial"/>
          <w:b/>
          <w:bCs/>
          <w:color w:val="000080"/>
        </w:rPr>
        <w:t>Цель и задачи проекта</w:t>
      </w:r>
      <w:bookmarkEnd w:id="1"/>
    </w:p>
    <w:p w:rsidR="00CD6581" w:rsidRPr="002C5FA0" w:rsidRDefault="00CD6581" w:rsidP="0027430B">
      <w:pPr>
        <w:ind w:firstLine="627"/>
        <w:rPr>
          <w:rFonts w:ascii="Arial" w:hAnsi="Arial" w:cs="Arial"/>
          <w:b/>
          <w:bCs/>
          <w:color w:val="000000"/>
        </w:rPr>
      </w:pPr>
    </w:p>
    <w:p w:rsidR="00CD6581" w:rsidRDefault="00CD6581" w:rsidP="0027430B">
      <w:pPr>
        <w:ind w:firstLine="627"/>
        <w:jc w:val="both"/>
        <w:rPr>
          <w:color w:val="000000"/>
        </w:rPr>
      </w:pPr>
      <w:r>
        <w:rPr>
          <w:b/>
          <w:bCs/>
          <w:i/>
          <w:iCs/>
          <w:color w:val="000000"/>
        </w:rPr>
        <w:t xml:space="preserve">Цель проекта: </w:t>
      </w:r>
      <w:r>
        <w:rPr>
          <w:color w:val="000000"/>
        </w:rPr>
        <w:t>ф</w:t>
      </w:r>
      <w:r w:rsidRPr="002C5FA0">
        <w:rPr>
          <w:color w:val="000000"/>
        </w:rPr>
        <w:t>ормирование  коммуникационных,  информационных, креативных образовательных компетенций учащихся  первых классов через их включение  в долгосрочный, коллекти</w:t>
      </w:r>
      <w:r>
        <w:rPr>
          <w:color w:val="000000"/>
        </w:rPr>
        <w:t>вный сетевой проект по теме: «Нынче в школе первый класс»</w:t>
      </w:r>
      <w:r w:rsidRPr="002C5FA0">
        <w:rPr>
          <w:color w:val="000000"/>
        </w:rPr>
        <w:t>.</w:t>
      </w:r>
    </w:p>
    <w:p w:rsidR="00CD6581" w:rsidRDefault="00CD6581" w:rsidP="00303826">
      <w:pPr>
        <w:jc w:val="both"/>
        <w:rPr>
          <w:color w:val="000000"/>
        </w:rPr>
      </w:pPr>
    </w:p>
    <w:p w:rsidR="00CD6581" w:rsidRPr="0027430B" w:rsidRDefault="00CD6581" w:rsidP="00303826">
      <w:pPr>
        <w:numPr>
          <w:ilvl w:val="0"/>
          <w:numId w:val="3"/>
        </w:numPr>
        <w:jc w:val="both"/>
        <w:rPr>
          <w:b/>
          <w:bCs/>
          <w:i/>
          <w:iCs/>
          <w:color w:val="000000"/>
        </w:rPr>
      </w:pPr>
      <w:r w:rsidRPr="0027430B">
        <w:rPr>
          <w:b/>
          <w:bCs/>
          <w:i/>
          <w:iCs/>
          <w:color w:val="000000"/>
        </w:rPr>
        <w:t xml:space="preserve">Задачи, направленные  на достижение  личностных результатов:  </w:t>
      </w:r>
    </w:p>
    <w:p w:rsidR="00CD6581" w:rsidRDefault="00CD6581" w:rsidP="00303826">
      <w:pPr>
        <w:numPr>
          <w:ilvl w:val="0"/>
          <w:numId w:val="5"/>
        </w:numPr>
        <w:jc w:val="both"/>
        <w:rPr>
          <w:color w:val="000000"/>
        </w:rPr>
      </w:pPr>
      <w:r w:rsidRPr="004B5C7B">
        <w:rPr>
          <w:color w:val="000000"/>
        </w:rPr>
        <w:t>развитие навыков  сотрудничества с взрослыми и сверстникам</w:t>
      </w:r>
      <w:r>
        <w:rPr>
          <w:color w:val="000000"/>
        </w:rPr>
        <w:t>и в разных социальных ситуациях;</w:t>
      </w:r>
    </w:p>
    <w:p w:rsidR="00CD6581" w:rsidRDefault="00CD6581" w:rsidP="00303826">
      <w:pPr>
        <w:numPr>
          <w:ilvl w:val="0"/>
          <w:numId w:val="5"/>
        </w:numPr>
        <w:jc w:val="both"/>
        <w:rPr>
          <w:color w:val="000000"/>
        </w:rPr>
      </w:pPr>
      <w:r w:rsidRPr="004B5C7B">
        <w:rPr>
          <w:color w:val="000000"/>
        </w:rPr>
        <w:t>формирование уважительного отношения к иному мнению, иной точке зрения;</w:t>
      </w:r>
    </w:p>
    <w:p w:rsidR="00CD6581" w:rsidRDefault="00CD6581" w:rsidP="00303826">
      <w:pPr>
        <w:numPr>
          <w:ilvl w:val="0"/>
          <w:numId w:val="5"/>
        </w:numPr>
        <w:jc w:val="both"/>
        <w:rPr>
          <w:color w:val="000000"/>
        </w:rPr>
      </w:pPr>
      <w:r w:rsidRPr="004B5C7B">
        <w:rPr>
          <w:color w:val="000000"/>
        </w:rPr>
        <w:t xml:space="preserve">развитие самостоятельности и личной ответственности за свои поступки, принятые решения, </w:t>
      </w:r>
      <w:r>
        <w:rPr>
          <w:color w:val="000000"/>
        </w:rPr>
        <w:t>выполненный творческий продукт;</w:t>
      </w:r>
    </w:p>
    <w:p w:rsidR="00CD6581" w:rsidRPr="000A4FE8" w:rsidRDefault="00CD6581" w:rsidP="00303826">
      <w:pPr>
        <w:numPr>
          <w:ilvl w:val="0"/>
          <w:numId w:val="5"/>
        </w:numPr>
        <w:jc w:val="both"/>
        <w:rPr>
          <w:color w:val="000000"/>
        </w:rPr>
      </w:pPr>
      <w:r w:rsidRPr="004B5C7B">
        <w:rPr>
          <w:color w:val="000000"/>
        </w:rPr>
        <w:t>развитие этических чувств, доброжелательности и эмоцион</w:t>
      </w:r>
      <w:r>
        <w:rPr>
          <w:color w:val="000000"/>
        </w:rPr>
        <w:t>ально-нравственной отзывчивости.</w:t>
      </w:r>
      <w:r w:rsidRPr="004B5C7B">
        <w:rPr>
          <w:color w:val="000000"/>
        </w:rPr>
        <w:br/>
      </w:r>
      <w:r w:rsidRPr="004B5C7B">
        <w:rPr>
          <w:color w:val="000000"/>
        </w:rPr>
        <w:br/>
      </w:r>
      <w:r w:rsidRPr="0027430B">
        <w:rPr>
          <w:b/>
          <w:bCs/>
          <w:i/>
          <w:iCs/>
          <w:color w:val="000000"/>
        </w:rPr>
        <w:t>2. Задачи, направленные  на достижение  метапредметных результатов обучения:</w:t>
      </w:r>
    </w:p>
    <w:p w:rsidR="00CD6581" w:rsidRPr="004B5C7B" w:rsidRDefault="00CD6581" w:rsidP="00303826">
      <w:pPr>
        <w:numPr>
          <w:ilvl w:val="0"/>
          <w:numId w:val="5"/>
        </w:numPr>
        <w:jc w:val="both"/>
      </w:pPr>
      <w:r w:rsidRPr="004B5C7B">
        <w:rPr>
          <w:color w:val="000000"/>
        </w:rPr>
        <w:t xml:space="preserve">формирование  умения работать  в </w:t>
      </w:r>
      <w:r>
        <w:rPr>
          <w:color w:val="000000"/>
        </w:rPr>
        <w:t>группе сверстников</w:t>
      </w:r>
      <w:r w:rsidRPr="004B5C7B">
        <w:rPr>
          <w:color w:val="000000"/>
        </w:rPr>
        <w:t>;</w:t>
      </w:r>
    </w:p>
    <w:p w:rsidR="00CD6581" w:rsidRPr="004B5C7B" w:rsidRDefault="00CD6581" w:rsidP="00303826">
      <w:pPr>
        <w:numPr>
          <w:ilvl w:val="0"/>
          <w:numId w:val="5"/>
        </w:numPr>
        <w:jc w:val="both"/>
      </w:pPr>
      <w:r w:rsidRPr="004B5C7B">
        <w:rPr>
          <w:color w:val="000000"/>
        </w:rPr>
        <w:t>формирование  способности решать пр</w:t>
      </w:r>
      <w:r>
        <w:rPr>
          <w:color w:val="000000"/>
        </w:rPr>
        <w:t xml:space="preserve">облемы творческого </w:t>
      </w:r>
      <w:r w:rsidRPr="004B5C7B">
        <w:rPr>
          <w:color w:val="000000"/>
        </w:rPr>
        <w:t>характера;</w:t>
      </w:r>
    </w:p>
    <w:p w:rsidR="00CD6581" w:rsidRPr="004B5C7B" w:rsidRDefault="00CD6581" w:rsidP="00303826">
      <w:pPr>
        <w:numPr>
          <w:ilvl w:val="0"/>
          <w:numId w:val="5"/>
        </w:numPr>
        <w:jc w:val="both"/>
      </w:pPr>
      <w:r w:rsidRPr="004B5C7B">
        <w:rPr>
          <w:color w:val="000000"/>
        </w:rPr>
        <w:t xml:space="preserve">формирование    умения принимать и сохранять </w:t>
      </w:r>
      <w:r>
        <w:rPr>
          <w:color w:val="000000"/>
        </w:rPr>
        <w:t xml:space="preserve">цель и задачи проектной </w:t>
      </w:r>
      <w:r w:rsidRPr="004B5C7B">
        <w:rPr>
          <w:color w:val="000000"/>
        </w:rPr>
        <w:t>деятельности;</w:t>
      </w:r>
    </w:p>
    <w:p w:rsidR="00CD6581" w:rsidRPr="004B5C7B" w:rsidRDefault="00CD6581" w:rsidP="00303826">
      <w:pPr>
        <w:numPr>
          <w:ilvl w:val="0"/>
          <w:numId w:val="5"/>
        </w:numPr>
        <w:jc w:val="both"/>
      </w:pPr>
      <w:r w:rsidRPr="004B5C7B">
        <w:rPr>
          <w:color w:val="000000"/>
        </w:rPr>
        <w:t>формирование умения планировать, координировать, контролировать  и оценивать свою деятельность;</w:t>
      </w:r>
    </w:p>
    <w:p w:rsidR="00CD6581" w:rsidRPr="004B5C7B" w:rsidRDefault="00CD6581" w:rsidP="00303826">
      <w:pPr>
        <w:numPr>
          <w:ilvl w:val="0"/>
          <w:numId w:val="5"/>
        </w:numPr>
        <w:jc w:val="both"/>
      </w:pPr>
      <w:r w:rsidRPr="004B5C7B">
        <w:rPr>
          <w:color w:val="000000"/>
        </w:rPr>
        <w:t>формирование начальных форм личност</w:t>
      </w:r>
      <w:r>
        <w:rPr>
          <w:color w:val="000000"/>
        </w:rPr>
        <w:t>ной рефлексии</w:t>
      </w:r>
      <w:r w:rsidRPr="004B5C7B">
        <w:rPr>
          <w:color w:val="000000"/>
        </w:rPr>
        <w:t>;</w:t>
      </w:r>
    </w:p>
    <w:p w:rsidR="00CD6581" w:rsidRPr="004B5C7B" w:rsidRDefault="00CD6581" w:rsidP="00303826">
      <w:pPr>
        <w:numPr>
          <w:ilvl w:val="0"/>
          <w:numId w:val="5"/>
        </w:numPr>
        <w:jc w:val="both"/>
      </w:pPr>
      <w:r w:rsidRPr="004B5C7B">
        <w:rPr>
          <w:color w:val="000000"/>
        </w:rPr>
        <w:t>формирование умения слушать и слышать собеседника, вести диалог, излагать свою точку зрения</w:t>
      </w:r>
      <w:r>
        <w:rPr>
          <w:color w:val="000000"/>
        </w:rPr>
        <w:t>;</w:t>
      </w:r>
    </w:p>
    <w:p w:rsidR="00CD6581" w:rsidRPr="00AF7A8F" w:rsidRDefault="00CD6581" w:rsidP="00303826">
      <w:pPr>
        <w:numPr>
          <w:ilvl w:val="0"/>
          <w:numId w:val="5"/>
        </w:numPr>
        <w:jc w:val="both"/>
      </w:pPr>
      <w:r w:rsidRPr="004B5C7B">
        <w:rPr>
          <w:color w:val="000000"/>
        </w:rPr>
        <w:t>формирование умения работ</w:t>
      </w:r>
      <w:r>
        <w:rPr>
          <w:color w:val="000000"/>
        </w:rPr>
        <w:t xml:space="preserve">ать в подготовленной предметно-развивающей, </w:t>
      </w:r>
      <w:r w:rsidRPr="004B5C7B">
        <w:rPr>
          <w:color w:val="000000"/>
        </w:rPr>
        <w:t>информационной среде и осуществлять осознанный выбо</w:t>
      </w:r>
      <w:r>
        <w:rPr>
          <w:color w:val="000000"/>
        </w:rPr>
        <w:t>р  форм презентации продуктов деятельности.</w:t>
      </w:r>
    </w:p>
    <w:p w:rsidR="00CD6581" w:rsidRDefault="00CD6581" w:rsidP="00AF7A8F">
      <w:pPr>
        <w:rPr>
          <w:color w:val="000000"/>
        </w:rPr>
      </w:pPr>
    </w:p>
    <w:p w:rsidR="00CD6581" w:rsidRPr="009D7647" w:rsidRDefault="00CD6581" w:rsidP="009D7647">
      <w:pPr>
        <w:pStyle w:val="Subtitle"/>
        <w:rPr>
          <w:rStyle w:val="mw-headline"/>
          <w:rFonts w:ascii="Arial" w:hAnsi="Arial" w:cs="Arial"/>
          <w:b/>
          <w:bCs/>
          <w:color w:val="000080"/>
        </w:rPr>
      </w:pPr>
      <w:bookmarkStart w:id="2" w:name="_Toc351572472"/>
      <w:r w:rsidRPr="009D7647">
        <w:rPr>
          <w:rStyle w:val="mw-headline"/>
          <w:rFonts w:ascii="Arial" w:hAnsi="Arial" w:cs="Arial"/>
          <w:b/>
          <w:bCs/>
          <w:color w:val="000080"/>
        </w:rPr>
        <w:t>Участники проекта</w:t>
      </w:r>
      <w:bookmarkEnd w:id="2"/>
    </w:p>
    <w:p w:rsidR="00CD6581" w:rsidRDefault="00CD6581" w:rsidP="00AF7A8F">
      <w:pPr>
        <w:ind w:firstLine="570"/>
        <w:rPr>
          <w:color w:val="000000"/>
        </w:rPr>
      </w:pPr>
    </w:p>
    <w:p w:rsidR="00CD6581" w:rsidRDefault="00CD6581" w:rsidP="00AF7A8F">
      <w:pPr>
        <w:ind w:firstLine="570"/>
        <w:rPr>
          <w:color w:val="000000"/>
        </w:rPr>
      </w:pPr>
      <w:r w:rsidRPr="00AF7A8F">
        <w:rPr>
          <w:color w:val="000000"/>
        </w:rPr>
        <w:t>Учащиеся 1 класса</w:t>
      </w:r>
      <w:r>
        <w:rPr>
          <w:color w:val="000000"/>
        </w:rPr>
        <w:t>,</w:t>
      </w:r>
      <w:r w:rsidRPr="00AF7A8F">
        <w:rPr>
          <w:color w:val="000000"/>
        </w:rPr>
        <w:t xml:space="preserve"> родители</w:t>
      </w:r>
      <w:r>
        <w:rPr>
          <w:color w:val="000000"/>
        </w:rPr>
        <w:t xml:space="preserve"> и другие родственники.</w:t>
      </w:r>
    </w:p>
    <w:p w:rsidR="00CD6581" w:rsidRPr="009D7647" w:rsidRDefault="00CD6581" w:rsidP="009D7647">
      <w:pPr>
        <w:pStyle w:val="Subtitle"/>
        <w:rPr>
          <w:rStyle w:val="mw-headline"/>
          <w:rFonts w:ascii="Arial" w:hAnsi="Arial" w:cs="Arial"/>
          <w:b/>
          <w:bCs/>
          <w:color w:val="000080"/>
        </w:rPr>
      </w:pPr>
    </w:p>
    <w:p w:rsidR="00CD6581" w:rsidRPr="009D7647" w:rsidRDefault="00CD6581" w:rsidP="009D7647">
      <w:pPr>
        <w:pStyle w:val="Subtitle"/>
        <w:rPr>
          <w:rStyle w:val="mw-headline"/>
        </w:rPr>
      </w:pPr>
      <w:bookmarkStart w:id="3" w:name="_Toc351572473"/>
      <w:r w:rsidRPr="009D7647">
        <w:rPr>
          <w:rStyle w:val="mw-headline"/>
        </w:rPr>
        <w:t>Методы оценивания проекта</w:t>
      </w:r>
      <w:bookmarkEnd w:id="3"/>
    </w:p>
    <w:p w:rsidR="00CD6581" w:rsidRDefault="00CD6581" w:rsidP="005A0CC2">
      <w:pPr>
        <w:numPr>
          <w:ilvl w:val="0"/>
          <w:numId w:val="7"/>
        </w:numPr>
        <w:rPr>
          <w:color w:val="000000"/>
        </w:rPr>
      </w:pPr>
      <w:r>
        <w:rPr>
          <w:color w:val="000000"/>
        </w:rPr>
        <w:t>анкетирование учащихся (входная и итоговая диагностика. Анкета «Школа»);</w:t>
      </w:r>
    </w:p>
    <w:p w:rsidR="00CD6581" w:rsidRPr="005A0CC2" w:rsidRDefault="00CD6581" w:rsidP="005A0CC2">
      <w:pPr>
        <w:numPr>
          <w:ilvl w:val="0"/>
          <w:numId w:val="7"/>
        </w:numPr>
        <w:rPr>
          <w:color w:val="000000"/>
        </w:rPr>
      </w:pPr>
      <w:r>
        <w:rPr>
          <w:color w:val="000000"/>
        </w:rPr>
        <w:t>анализ</w:t>
      </w:r>
      <w:r>
        <w:t xml:space="preserve"> продуктов творческой деятельности;</w:t>
      </w:r>
    </w:p>
    <w:p w:rsidR="00CD6581" w:rsidRDefault="00CD6581" w:rsidP="005A0CC2">
      <w:pPr>
        <w:numPr>
          <w:ilvl w:val="0"/>
          <w:numId w:val="7"/>
        </w:numPr>
        <w:rPr>
          <w:color w:val="000000"/>
        </w:rPr>
      </w:pPr>
      <w:r>
        <w:rPr>
          <w:color w:val="000000"/>
        </w:rPr>
        <w:t>рефлексия настроения и эмоционального состояния учащихся на занятиях (Анкета «Настроение»);</w:t>
      </w:r>
    </w:p>
    <w:p w:rsidR="00CD6581" w:rsidRDefault="00CD6581" w:rsidP="005A0CC2">
      <w:pPr>
        <w:numPr>
          <w:ilvl w:val="0"/>
          <w:numId w:val="7"/>
        </w:numPr>
        <w:rPr>
          <w:color w:val="000000"/>
        </w:rPr>
      </w:pPr>
      <w:r>
        <w:rPr>
          <w:color w:val="000000"/>
        </w:rPr>
        <w:t>рефлексия  итогов занятий (для родителей).</w:t>
      </w:r>
    </w:p>
    <w:p w:rsidR="00CD6581" w:rsidRDefault="00CD6581" w:rsidP="007D6E55">
      <w:pPr>
        <w:rPr>
          <w:rFonts w:ascii="Arial" w:hAnsi="Arial" w:cs="Arial"/>
          <w:b/>
          <w:bCs/>
        </w:rPr>
      </w:pPr>
    </w:p>
    <w:p w:rsidR="00CD6581" w:rsidRPr="009D7647" w:rsidRDefault="00CD6581" w:rsidP="009D7647">
      <w:pPr>
        <w:pStyle w:val="Subtitle"/>
        <w:rPr>
          <w:rStyle w:val="mw-headline"/>
        </w:rPr>
      </w:pPr>
      <w:bookmarkStart w:id="4" w:name="_Toc351572474"/>
      <w:r w:rsidRPr="009D7647">
        <w:rPr>
          <w:rStyle w:val="mw-headline"/>
        </w:rPr>
        <w:t>Материалы и ресурсы, необходимые для проекта</w:t>
      </w:r>
      <w:bookmarkEnd w:id="4"/>
    </w:p>
    <w:p w:rsidR="00CD6581" w:rsidRDefault="00CD6581" w:rsidP="0000574A">
      <w:pPr>
        <w:pStyle w:val="NormalWeb"/>
        <w:spacing w:before="0" w:beforeAutospacing="0" w:after="0" w:afterAutospacing="0"/>
        <w:ind w:left="57" w:firstLine="540"/>
        <w:jc w:val="both"/>
        <w:rPr>
          <w:b/>
          <w:bCs/>
          <w:i/>
          <w:iCs/>
          <w:color w:val="000000"/>
        </w:rPr>
      </w:pPr>
      <w:r w:rsidRPr="007D6E55">
        <w:rPr>
          <w:b/>
          <w:bCs/>
          <w:i/>
          <w:iCs/>
          <w:color w:val="000000"/>
        </w:rPr>
        <w:t>Технологии — оборудование:</w:t>
      </w:r>
    </w:p>
    <w:p w:rsidR="00CD6581" w:rsidRPr="007D6E55" w:rsidRDefault="00CD6581" w:rsidP="0000574A">
      <w:pPr>
        <w:pStyle w:val="NormalWeb"/>
        <w:spacing w:before="0" w:beforeAutospacing="0" w:after="0" w:afterAutospacing="0"/>
        <w:ind w:left="57"/>
        <w:jc w:val="both"/>
        <w:rPr>
          <w:b/>
          <w:bCs/>
          <w:color w:val="000000"/>
        </w:rPr>
      </w:pPr>
      <w:r w:rsidRPr="007D6E55">
        <w:rPr>
          <w:b/>
          <w:bCs/>
          <w:color w:val="000000"/>
        </w:rPr>
        <w:t>В школе:</w:t>
      </w:r>
    </w:p>
    <w:p w:rsidR="00CD6581" w:rsidRDefault="00CD6581" w:rsidP="0000574A">
      <w:pPr>
        <w:pStyle w:val="NormalWeb"/>
        <w:spacing w:before="0" w:beforeAutospacing="0" w:after="0" w:afterAutospacing="0"/>
        <w:ind w:left="57"/>
        <w:jc w:val="both"/>
        <w:rPr>
          <w:color w:val="000000"/>
        </w:rPr>
      </w:pPr>
      <w:r w:rsidRPr="007D6E55">
        <w:rPr>
          <w:color w:val="000000"/>
        </w:rPr>
        <w:t xml:space="preserve">Компьютер, </w:t>
      </w:r>
      <w:r>
        <w:rPr>
          <w:color w:val="000000"/>
        </w:rPr>
        <w:t xml:space="preserve">цифровой </w:t>
      </w:r>
      <w:r w:rsidRPr="007D6E55">
        <w:rPr>
          <w:color w:val="000000"/>
        </w:rPr>
        <w:t>фотоаппарат,  проектор, магнитофон</w:t>
      </w:r>
      <w:r>
        <w:rPr>
          <w:color w:val="000000"/>
        </w:rPr>
        <w:t>.</w:t>
      </w:r>
    </w:p>
    <w:p w:rsidR="00CD6581" w:rsidRDefault="00CD6581" w:rsidP="0000574A">
      <w:pPr>
        <w:pStyle w:val="NormalWeb"/>
        <w:spacing w:before="0" w:beforeAutospacing="0" w:after="0" w:afterAutospacing="0"/>
        <w:ind w:left="57"/>
        <w:jc w:val="both"/>
        <w:rPr>
          <w:b/>
          <w:bCs/>
          <w:color w:val="000000"/>
        </w:rPr>
      </w:pPr>
    </w:p>
    <w:p w:rsidR="00CD6581" w:rsidRPr="007D6E55" w:rsidRDefault="00CD6581" w:rsidP="0000574A">
      <w:pPr>
        <w:pStyle w:val="NormalWeb"/>
        <w:spacing w:before="0" w:beforeAutospacing="0" w:after="0" w:afterAutospacing="0"/>
        <w:ind w:left="57"/>
        <w:jc w:val="both"/>
        <w:rPr>
          <w:b/>
          <w:bCs/>
          <w:color w:val="000000"/>
        </w:rPr>
      </w:pPr>
      <w:r w:rsidRPr="007D6E55">
        <w:rPr>
          <w:b/>
          <w:bCs/>
          <w:color w:val="000000"/>
        </w:rPr>
        <w:t>Дома</w:t>
      </w:r>
      <w:r>
        <w:rPr>
          <w:b/>
          <w:bCs/>
          <w:color w:val="000000"/>
        </w:rPr>
        <w:t>:</w:t>
      </w:r>
    </w:p>
    <w:p w:rsidR="00CD6581" w:rsidRDefault="00CD6581" w:rsidP="0000574A">
      <w:pPr>
        <w:pStyle w:val="NormalWeb"/>
        <w:spacing w:before="0" w:beforeAutospacing="0" w:after="0" w:afterAutospacing="0"/>
        <w:ind w:left="57" w:firstLine="540"/>
        <w:jc w:val="both"/>
        <w:rPr>
          <w:color w:val="000000"/>
        </w:rPr>
      </w:pPr>
      <w:r w:rsidRPr="007D6E55">
        <w:rPr>
          <w:color w:val="000000"/>
        </w:rPr>
        <w:t xml:space="preserve">Компьютер, </w:t>
      </w:r>
      <w:r>
        <w:rPr>
          <w:color w:val="000000"/>
        </w:rPr>
        <w:t>подключенный к сети Интернет.</w:t>
      </w:r>
    </w:p>
    <w:p w:rsidR="00CD6581" w:rsidRPr="007D6E55" w:rsidRDefault="00CD6581" w:rsidP="0000574A">
      <w:pPr>
        <w:pStyle w:val="NormalWeb"/>
        <w:spacing w:before="0" w:beforeAutospacing="0" w:after="0" w:afterAutospacing="0"/>
        <w:ind w:left="57" w:firstLine="540"/>
        <w:jc w:val="both"/>
        <w:rPr>
          <w:color w:val="000000"/>
        </w:rPr>
      </w:pPr>
    </w:p>
    <w:p w:rsidR="00CD6581" w:rsidRPr="00664849" w:rsidRDefault="00CD6581" w:rsidP="0000574A">
      <w:pPr>
        <w:pStyle w:val="NormalWeb"/>
        <w:spacing w:before="0" w:beforeAutospacing="0" w:after="0" w:afterAutospacing="0"/>
        <w:ind w:left="57" w:firstLine="540"/>
        <w:jc w:val="both"/>
        <w:rPr>
          <w:b/>
          <w:bCs/>
          <w:color w:val="000000"/>
        </w:rPr>
      </w:pPr>
      <w:r w:rsidRPr="00664849">
        <w:rPr>
          <w:b/>
          <w:bCs/>
          <w:color w:val="000000"/>
        </w:rPr>
        <w:t>Технологии — программное обеспечение:</w:t>
      </w:r>
    </w:p>
    <w:p w:rsidR="00CD6581" w:rsidRPr="00664849" w:rsidRDefault="00CD6581" w:rsidP="00F41F9A">
      <w:pPr>
        <w:pStyle w:val="NormalWeb"/>
        <w:spacing w:before="0" w:beforeAutospacing="0" w:after="0" w:afterAutospacing="0"/>
        <w:ind w:left="57" w:firstLine="540"/>
        <w:jc w:val="both"/>
        <w:rPr>
          <w:color w:val="000000"/>
        </w:rPr>
      </w:pPr>
      <w:r w:rsidRPr="00664849">
        <w:rPr>
          <w:color w:val="000000"/>
        </w:rPr>
        <w:t>Инструменты основного пакета GoogleApps: сайт Google, Gmail,  Веб-альбом Picasa, слайд-шоу Picasa  Web, Календарь Google, веб-браузеры</w:t>
      </w:r>
      <w:r>
        <w:rPr>
          <w:color w:val="000000"/>
        </w:rPr>
        <w:t xml:space="preserve"> </w:t>
      </w:r>
      <w:r w:rsidRPr="00664849">
        <w:rPr>
          <w:lang w:val="en-US"/>
        </w:rPr>
        <w:t>Google</w:t>
      </w:r>
      <w:r>
        <w:t xml:space="preserve"> </w:t>
      </w:r>
      <w:r w:rsidRPr="00664849">
        <w:rPr>
          <w:lang w:val="en-US"/>
        </w:rPr>
        <w:t>Chrome</w:t>
      </w:r>
      <w:r w:rsidRPr="00664849">
        <w:rPr>
          <w:color w:val="000000"/>
        </w:rPr>
        <w:t xml:space="preserve">, </w:t>
      </w:r>
      <w:r w:rsidRPr="00664849">
        <w:rPr>
          <w:lang w:val="en-US"/>
        </w:rPr>
        <w:t>Mozilla</w:t>
      </w:r>
      <w:r>
        <w:t xml:space="preserve"> </w:t>
      </w:r>
      <w:r w:rsidRPr="00664849">
        <w:rPr>
          <w:lang w:val="en-US"/>
        </w:rPr>
        <w:t>Firefox</w:t>
      </w:r>
      <w:r w:rsidRPr="00664849">
        <w:t xml:space="preserve">, </w:t>
      </w:r>
      <w:r w:rsidRPr="00664849">
        <w:rPr>
          <w:lang w:val="en-US"/>
        </w:rPr>
        <w:t>Internet</w:t>
      </w:r>
      <w:r>
        <w:t xml:space="preserve"> </w:t>
      </w:r>
      <w:r w:rsidRPr="00664849">
        <w:rPr>
          <w:lang w:val="en-US"/>
        </w:rPr>
        <w:t>Explorer</w:t>
      </w:r>
      <w:r w:rsidRPr="00664849">
        <w:t xml:space="preserve">, </w:t>
      </w:r>
      <w:r w:rsidRPr="00664849">
        <w:rPr>
          <w:color w:val="000000"/>
        </w:rPr>
        <w:t xml:space="preserve">текстовые редакторы.   </w:t>
      </w:r>
    </w:p>
    <w:p w:rsidR="00CD6581" w:rsidRPr="00664849" w:rsidRDefault="00CD6581" w:rsidP="007D6E55">
      <w:pPr>
        <w:rPr>
          <w:rFonts w:ascii="Garamond" w:hAnsi="Garamond" w:cs="Garamond"/>
        </w:rPr>
      </w:pPr>
    </w:p>
    <w:p w:rsidR="00CD6581" w:rsidRPr="008F1D14" w:rsidRDefault="00CD6581" w:rsidP="0000574A">
      <w:pPr>
        <w:ind w:firstLine="627"/>
        <w:rPr>
          <w:b/>
          <w:bCs/>
        </w:rPr>
      </w:pPr>
      <w:r w:rsidRPr="008F1D14">
        <w:rPr>
          <w:b/>
          <w:bCs/>
        </w:rPr>
        <w:t>Интернет-ресурсы:</w:t>
      </w:r>
    </w:p>
    <w:p w:rsidR="00CD6581" w:rsidRDefault="00CD6581" w:rsidP="0051355C">
      <w:pPr>
        <w:numPr>
          <w:ilvl w:val="0"/>
          <w:numId w:val="6"/>
        </w:numPr>
      </w:pPr>
      <w:r w:rsidRPr="007D6E55">
        <w:t>Сайт, созданный для размещения материалов проекта</w:t>
      </w:r>
      <w:r>
        <w:t>:</w:t>
      </w:r>
      <w:hyperlink r:id="rId8" w:history="1">
        <w:r w:rsidRPr="0051355C">
          <w:rPr>
            <w:rStyle w:val="Hyperlink"/>
            <w:i/>
            <w:iCs/>
            <w:u w:val="none"/>
          </w:rPr>
          <w:t>https://sites.google.com/a/4sch.ru/nynce-v-skole-pervyj-klass/</w:t>
        </w:r>
      </w:hyperlink>
    </w:p>
    <w:p w:rsidR="00CD6581" w:rsidRPr="0051355C" w:rsidRDefault="00CD6581" w:rsidP="0051355C">
      <w:pPr>
        <w:numPr>
          <w:ilvl w:val="0"/>
          <w:numId w:val="6"/>
        </w:numPr>
      </w:pPr>
      <w:r>
        <w:t>О</w:t>
      </w:r>
      <w:r w:rsidRPr="007D6E55">
        <w:t>фициальный сайт школы для размещения первоначальной информации о проекте</w:t>
      </w:r>
      <w:r>
        <w:t>:</w:t>
      </w:r>
      <w:hyperlink r:id="rId9" w:history="1">
        <w:r w:rsidRPr="0051355C">
          <w:rPr>
            <w:rStyle w:val="Hyperlink"/>
            <w:i/>
            <w:iCs/>
            <w:u w:val="none"/>
          </w:rPr>
          <w:t>https://sites.google.com/a/4sch.ru/osnova/</w:t>
        </w:r>
      </w:hyperlink>
    </w:p>
    <w:p w:rsidR="00CD6581" w:rsidRPr="008F1D14" w:rsidRDefault="00CD6581" w:rsidP="0051355C">
      <w:pPr>
        <w:numPr>
          <w:ilvl w:val="0"/>
          <w:numId w:val="6"/>
        </w:numPr>
        <w:rPr>
          <w:i/>
          <w:iCs/>
          <w:color w:val="0000FF"/>
        </w:rPr>
      </w:pPr>
      <w:r w:rsidRPr="008F1D14">
        <w:t>Блог 1</w:t>
      </w:r>
      <w:r>
        <w:t>-</w:t>
      </w:r>
      <w:r w:rsidRPr="008F1D14">
        <w:t xml:space="preserve">А класса: </w:t>
      </w:r>
      <w:hyperlink r:id="rId10" w:history="1">
        <w:r w:rsidRPr="0051355C">
          <w:rPr>
            <w:rStyle w:val="Hyperlink"/>
            <w:i/>
            <w:iCs/>
            <w:u w:val="none"/>
          </w:rPr>
          <w:t>http://4sch-11a.blogspot.ru/</w:t>
        </w:r>
      </w:hyperlink>
    </w:p>
    <w:p w:rsidR="00CD6581" w:rsidRPr="008F1D14" w:rsidRDefault="00CD6581" w:rsidP="0051355C">
      <w:pPr>
        <w:numPr>
          <w:ilvl w:val="0"/>
          <w:numId w:val="6"/>
        </w:numPr>
        <w:rPr>
          <w:color w:val="0000FF"/>
        </w:rPr>
      </w:pPr>
      <w:r w:rsidRPr="008F1D14">
        <w:t>Блог 1</w:t>
      </w:r>
      <w:r>
        <w:t>-</w:t>
      </w:r>
      <w:r w:rsidRPr="008F1D14">
        <w:t xml:space="preserve">Б класса: </w:t>
      </w:r>
      <w:r w:rsidRPr="008F1D14">
        <w:rPr>
          <w:i/>
          <w:iCs/>
          <w:color w:val="0000FF"/>
        </w:rPr>
        <w:t>http://4sch-11b.blogspot.ru/</w:t>
      </w:r>
    </w:p>
    <w:p w:rsidR="00CD6581" w:rsidRPr="008F1D14" w:rsidRDefault="00CD6581" w:rsidP="0051355C">
      <w:pPr>
        <w:numPr>
          <w:ilvl w:val="0"/>
          <w:numId w:val="6"/>
        </w:numPr>
        <w:rPr>
          <w:i/>
          <w:iCs/>
          <w:color w:val="0000FF"/>
        </w:rPr>
      </w:pPr>
      <w:r>
        <w:t>Блог 1-</w:t>
      </w:r>
      <w:r w:rsidRPr="008F1D14">
        <w:t xml:space="preserve">В класса: </w:t>
      </w:r>
      <w:r w:rsidRPr="008F1D14">
        <w:rPr>
          <w:i/>
          <w:iCs/>
          <w:color w:val="0000FF"/>
        </w:rPr>
        <w:t xml:space="preserve">http://4sch-11v.blogspot.ru/ </w:t>
      </w:r>
    </w:p>
    <w:p w:rsidR="00CD6581" w:rsidRPr="008F1D14" w:rsidRDefault="00CD6581" w:rsidP="0051355C">
      <w:pPr>
        <w:numPr>
          <w:ilvl w:val="0"/>
          <w:numId w:val="6"/>
        </w:numPr>
        <w:rPr>
          <w:color w:val="0000FF"/>
        </w:rPr>
      </w:pPr>
      <w:r w:rsidRPr="008F1D14">
        <w:t xml:space="preserve">Блог 1-Г класса: </w:t>
      </w:r>
      <w:r w:rsidRPr="008F1D14">
        <w:rPr>
          <w:i/>
          <w:iCs/>
          <w:color w:val="0000FF"/>
          <w:lang w:val="en-US"/>
        </w:rPr>
        <w:t>http</w:t>
      </w:r>
      <w:r w:rsidRPr="008F1D14">
        <w:rPr>
          <w:i/>
          <w:iCs/>
          <w:color w:val="0000FF"/>
        </w:rPr>
        <w:t>:// 4sch-11g.blogspot.ru/</w:t>
      </w:r>
    </w:p>
    <w:p w:rsidR="00CD6581" w:rsidRDefault="00CD6581" w:rsidP="007D6E55">
      <w:pPr>
        <w:rPr>
          <w:rFonts w:ascii="Garamond" w:hAnsi="Garamond" w:cs="Garamond"/>
        </w:rPr>
      </w:pPr>
    </w:p>
    <w:p w:rsidR="00CD6581" w:rsidRPr="0000574A" w:rsidRDefault="00CD6581" w:rsidP="0000574A">
      <w:pPr>
        <w:ind w:firstLine="570"/>
        <w:rPr>
          <w:b/>
          <w:bCs/>
        </w:rPr>
      </w:pPr>
      <w:r w:rsidRPr="0000574A">
        <w:rPr>
          <w:b/>
          <w:bCs/>
        </w:rPr>
        <w:t xml:space="preserve">Другие принадлежности: </w:t>
      </w:r>
    </w:p>
    <w:p w:rsidR="00CD6581" w:rsidRDefault="00CD6581" w:rsidP="0000574A">
      <w:pPr>
        <w:ind w:firstLine="570"/>
        <w:rPr>
          <w:color w:val="000000"/>
        </w:rPr>
      </w:pPr>
      <w:r>
        <w:rPr>
          <w:color w:val="000000"/>
        </w:rPr>
        <w:t xml:space="preserve">Цветные карандаши, краски, фломастеры, цветная и обычная </w:t>
      </w:r>
      <w:r w:rsidRPr="00EE2A06">
        <w:rPr>
          <w:color w:val="000000"/>
        </w:rPr>
        <w:t>бумага</w:t>
      </w:r>
      <w:r>
        <w:rPr>
          <w:color w:val="000000"/>
        </w:rPr>
        <w:t xml:space="preserve">, </w:t>
      </w:r>
      <w:r w:rsidRPr="00EE2A06">
        <w:rPr>
          <w:color w:val="000000"/>
        </w:rPr>
        <w:t xml:space="preserve">клей, ножницы, </w:t>
      </w:r>
      <w:r>
        <w:rPr>
          <w:color w:val="000000"/>
        </w:rPr>
        <w:t>игрушки.</w:t>
      </w:r>
    </w:p>
    <w:p w:rsidR="00CD6581" w:rsidRDefault="00CD6581" w:rsidP="009D7647">
      <w:pPr>
        <w:pStyle w:val="Subtitle"/>
        <w:rPr>
          <w:color w:val="000000"/>
        </w:rPr>
      </w:pPr>
    </w:p>
    <w:p w:rsidR="00CD6581" w:rsidRPr="009D7647" w:rsidRDefault="00CD6581" w:rsidP="009D7647">
      <w:pPr>
        <w:pStyle w:val="Subtitle"/>
        <w:rPr>
          <w:rStyle w:val="mw-headline"/>
          <w:rFonts w:ascii="Arial" w:hAnsi="Arial" w:cs="Arial"/>
          <w:b/>
          <w:bCs/>
          <w:color w:val="000080"/>
        </w:rPr>
      </w:pPr>
      <w:bookmarkStart w:id="5" w:name="_Toc351572475"/>
      <w:r w:rsidRPr="009D7647">
        <w:rPr>
          <w:rStyle w:val="mw-headline"/>
          <w:rFonts w:ascii="Arial" w:hAnsi="Arial" w:cs="Arial"/>
          <w:b/>
          <w:bCs/>
          <w:color w:val="000080"/>
        </w:rPr>
        <w:t>Продолжительность проекта:</w:t>
      </w:r>
      <w:bookmarkEnd w:id="5"/>
    </w:p>
    <w:p w:rsidR="00CD6581" w:rsidRDefault="00CD6581" w:rsidP="007A0D77">
      <w:pPr>
        <w:ind w:firstLine="570"/>
        <w:jc w:val="both"/>
      </w:pPr>
      <w:r>
        <w:t>Основной  этап проекта рассчитан на 6 недель (1 четверть учебного года).   Целесообразно проводить проект в рамках внеурочной деятельности учащихся 1 раз в неделю.</w:t>
      </w:r>
    </w:p>
    <w:p w:rsidR="00CD6581" w:rsidRDefault="00CD6581" w:rsidP="0000574A">
      <w:pPr>
        <w:ind w:firstLine="570"/>
      </w:pPr>
    </w:p>
    <w:p w:rsidR="00CD6581" w:rsidRPr="009D7647" w:rsidRDefault="00CD6581" w:rsidP="009D7647">
      <w:pPr>
        <w:pStyle w:val="Subtitle"/>
        <w:rPr>
          <w:rStyle w:val="mw-headline"/>
          <w:rFonts w:ascii="Arial" w:hAnsi="Arial" w:cs="Arial"/>
          <w:b/>
          <w:bCs/>
          <w:color w:val="000080"/>
        </w:rPr>
      </w:pPr>
      <w:bookmarkStart w:id="6" w:name="_Toc351572476"/>
      <w:r w:rsidRPr="009D7647">
        <w:rPr>
          <w:rStyle w:val="mw-headline"/>
          <w:rFonts w:ascii="Arial" w:hAnsi="Arial" w:cs="Arial"/>
          <w:b/>
          <w:bCs/>
          <w:color w:val="000080"/>
        </w:rPr>
        <w:t>Этапы и сроки проекта</w:t>
      </w:r>
      <w:bookmarkEnd w:id="6"/>
    </w:p>
    <w:p w:rsidR="00CD6581" w:rsidRDefault="00CD6581" w:rsidP="00AB0499">
      <w:pPr>
        <w:pStyle w:val="NormalWeb"/>
        <w:spacing w:before="0" w:beforeAutospacing="0" w:after="0" w:afterAutospacing="0"/>
        <w:ind w:left="-540" w:firstLine="540"/>
        <w:rPr>
          <w:rFonts w:ascii="Arial" w:hAnsi="Arial" w:cs="Arial"/>
          <w:b/>
          <w:bCs/>
          <w:color w:val="00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29"/>
        <w:gridCol w:w="3306"/>
        <w:gridCol w:w="1984"/>
        <w:gridCol w:w="2233"/>
      </w:tblGrid>
      <w:tr w:rsidR="00CD6581" w:rsidRPr="00D0714E">
        <w:tc>
          <w:tcPr>
            <w:tcW w:w="2223" w:type="dxa"/>
            <w:shd w:val="clear" w:color="auto" w:fill="E0E0E0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D0714E">
              <w:rPr>
                <w:b/>
                <w:bCs/>
                <w:color w:val="000000"/>
              </w:rPr>
              <w:t>Этапы</w:t>
            </w:r>
          </w:p>
        </w:tc>
        <w:tc>
          <w:tcPr>
            <w:tcW w:w="3306" w:type="dxa"/>
            <w:shd w:val="clear" w:color="auto" w:fill="E0E0E0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D0714E">
              <w:rPr>
                <w:b/>
                <w:bCs/>
                <w:color w:val="000000"/>
              </w:rPr>
              <w:t>Мероприятия</w:t>
            </w:r>
          </w:p>
        </w:tc>
        <w:tc>
          <w:tcPr>
            <w:tcW w:w="1984" w:type="dxa"/>
            <w:shd w:val="clear" w:color="auto" w:fill="E0E0E0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D0714E">
              <w:rPr>
                <w:b/>
                <w:bCs/>
                <w:color w:val="000000"/>
              </w:rPr>
              <w:t>Сроки реализации</w:t>
            </w:r>
          </w:p>
        </w:tc>
        <w:tc>
          <w:tcPr>
            <w:tcW w:w="2233" w:type="dxa"/>
            <w:shd w:val="clear" w:color="auto" w:fill="E0E0E0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D0714E">
              <w:rPr>
                <w:b/>
                <w:bCs/>
                <w:color w:val="000000"/>
              </w:rPr>
              <w:t>Ответственные</w:t>
            </w:r>
          </w:p>
        </w:tc>
      </w:tr>
      <w:tr w:rsidR="00CD6581" w:rsidRPr="00D0714E">
        <w:tc>
          <w:tcPr>
            <w:tcW w:w="2223" w:type="dxa"/>
            <w:vMerge w:val="restart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D0714E">
              <w:rPr>
                <w:b/>
                <w:bCs/>
                <w:color w:val="000000"/>
              </w:rPr>
              <w:t>Подготовительный этап</w:t>
            </w:r>
          </w:p>
        </w:tc>
        <w:tc>
          <w:tcPr>
            <w:tcW w:w="3306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Создание Интернет-площадки проекта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29 августа-</w:t>
            </w:r>
          </w:p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3 сентября</w:t>
            </w:r>
          </w:p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Технический администратор, психолог</w:t>
            </w:r>
          </w:p>
        </w:tc>
      </w:tr>
      <w:tr w:rsidR="00CD6581" w:rsidRPr="00D0714E">
        <w:tc>
          <w:tcPr>
            <w:tcW w:w="2223" w:type="dxa"/>
            <w:vMerge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306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Размещение информации о проекте на сайте школы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5-16 сентября 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Технический администратор, психолог</w:t>
            </w:r>
          </w:p>
        </w:tc>
      </w:tr>
      <w:tr w:rsidR="00CD6581" w:rsidRPr="00D0714E">
        <w:tc>
          <w:tcPr>
            <w:tcW w:w="2223" w:type="dxa"/>
            <w:vMerge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06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Проведение родительских собраний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14-16 сентября 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Психолог, классный руководитель</w:t>
            </w:r>
          </w:p>
        </w:tc>
      </w:tr>
      <w:tr w:rsidR="00CD6581" w:rsidRPr="00D0714E">
        <w:tc>
          <w:tcPr>
            <w:tcW w:w="2223" w:type="dxa"/>
            <w:vMerge w:val="restart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D0714E">
              <w:rPr>
                <w:b/>
                <w:bCs/>
                <w:color w:val="000000"/>
              </w:rPr>
              <w:t>Основной этап</w:t>
            </w:r>
          </w:p>
        </w:tc>
        <w:tc>
          <w:tcPr>
            <w:tcW w:w="3306" w:type="dxa"/>
          </w:tcPr>
          <w:p w:rsidR="00CD6581" w:rsidRPr="00D0714E" w:rsidRDefault="00CD6581" w:rsidP="0087750B">
            <w:pPr>
              <w:rPr>
                <w:color w:val="000000"/>
              </w:rPr>
            </w:pPr>
            <w:r w:rsidRPr="00D0714E">
              <w:rPr>
                <w:u w:val="single"/>
              </w:rPr>
              <w:t>1 занятие.</w:t>
            </w:r>
            <w:r>
              <w:rPr>
                <w:u w:val="single"/>
              </w:rPr>
              <w:t xml:space="preserve"> </w:t>
            </w:r>
            <w:r w:rsidRPr="00EE2A06">
              <w:t>Знакомство.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19-23 сентября 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Психолог</w:t>
            </w:r>
          </w:p>
        </w:tc>
      </w:tr>
      <w:tr w:rsidR="00CD6581" w:rsidRPr="00D0714E">
        <w:tc>
          <w:tcPr>
            <w:tcW w:w="2223" w:type="dxa"/>
            <w:vMerge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06" w:type="dxa"/>
          </w:tcPr>
          <w:p w:rsidR="00CD6581" w:rsidRPr="00D0714E" w:rsidRDefault="00CD6581" w:rsidP="0087750B">
            <w:pPr>
              <w:rPr>
                <w:color w:val="000000"/>
              </w:rPr>
            </w:pPr>
            <w:r w:rsidRPr="00D0714E">
              <w:rPr>
                <w:color w:val="000000"/>
                <w:u w:val="single"/>
              </w:rPr>
              <w:t>2 занятие.</w:t>
            </w:r>
            <w:r w:rsidRPr="00D0714E">
              <w:rPr>
                <w:color w:val="000000"/>
              </w:rPr>
              <w:t xml:space="preserve">   Комплименты.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26-30 сентября 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Психолог</w:t>
            </w:r>
          </w:p>
        </w:tc>
      </w:tr>
      <w:tr w:rsidR="00CD6581" w:rsidRPr="00D0714E">
        <w:tc>
          <w:tcPr>
            <w:tcW w:w="2223" w:type="dxa"/>
            <w:vMerge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06" w:type="dxa"/>
          </w:tcPr>
          <w:p w:rsidR="00CD6581" w:rsidRPr="00DA4545" w:rsidRDefault="00CD6581" w:rsidP="0087750B">
            <w:pPr>
              <w:rPr>
                <w:color w:val="000000"/>
                <w:u w:val="single"/>
              </w:rPr>
            </w:pPr>
            <w:r w:rsidRPr="00D0714E">
              <w:rPr>
                <w:color w:val="000000"/>
                <w:u w:val="single"/>
              </w:rPr>
              <w:t>3 занятие.</w:t>
            </w:r>
            <w:r>
              <w:rPr>
                <w:color w:val="000000"/>
                <w:u w:val="single"/>
              </w:rPr>
              <w:t xml:space="preserve"> </w:t>
            </w:r>
            <w:r>
              <w:rPr>
                <w:color w:val="000000"/>
              </w:rPr>
              <w:t xml:space="preserve">Уважение. 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 xml:space="preserve"> 3-7 октября 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Психолог</w:t>
            </w:r>
          </w:p>
        </w:tc>
      </w:tr>
      <w:tr w:rsidR="00CD6581" w:rsidRPr="00D0714E">
        <w:tc>
          <w:tcPr>
            <w:tcW w:w="2223" w:type="dxa"/>
            <w:vMerge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06" w:type="dxa"/>
          </w:tcPr>
          <w:p w:rsidR="00CD6581" w:rsidRPr="00D0714E" w:rsidRDefault="00CD6581" w:rsidP="0087750B">
            <w:pPr>
              <w:rPr>
                <w:color w:val="000000"/>
                <w:u w:val="single"/>
              </w:rPr>
            </w:pPr>
            <w:r w:rsidRPr="00D0714E">
              <w:rPr>
                <w:color w:val="000000"/>
                <w:u w:val="single"/>
              </w:rPr>
              <w:t>4 занятие.</w:t>
            </w:r>
            <w:r>
              <w:rPr>
                <w:color w:val="000000"/>
                <w:u w:val="single"/>
              </w:rPr>
              <w:t xml:space="preserve"> </w:t>
            </w:r>
            <w:r w:rsidRPr="00D0714E">
              <w:rPr>
                <w:color w:val="000000"/>
              </w:rPr>
              <w:t>Самооценка.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 xml:space="preserve"> 10-14 октября 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Психолог</w:t>
            </w:r>
          </w:p>
        </w:tc>
      </w:tr>
      <w:tr w:rsidR="00CD6581" w:rsidRPr="00D0714E">
        <w:tc>
          <w:tcPr>
            <w:tcW w:w="2223" w:type="dxa"/>
            <w:vMerge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06" w:type="dxa"/>
          </w:tcPr>
          <w:p w:rsidR="00CD6581" w:rsidRPr="00D0714E" w:rsidRDefault="00CD6581" w:rsidP="0087750B">
            <w:pPr>
              <w:rPr>
                <w:color w:val="000000"/>
                <w:u w:val="single"/>
              </w:rPr>
            </w:pPr>
            <w:r w:rsidRPr="00D0714E">
              <w:rPr>
                <w:color w:val="000000"/>
                <w:u w:val="single"/>
              </w:rPr>
              <w:t xml:space="preserve">5 занятие. </w:t>
            </w:r>
            <w:r w:rsidRPr="00D0714E">
              <w:rPr>
                <w:color w:val="000000"/>
              </w:rPr>
              <w:t>Узнай друг друга.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17-21 октября 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Психолог</w:t>
            </w:r>
          </w:p>
        </w:tc>
      </w:tr>
      <w:tr w:rsidR="00CD6581" w:rsidRPr="00D0714E">
        <w:tc>
          <w:tcPr>
            <w:tcW w:w="2223" w:type="dxa"/>
            <w:vMerge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306" w:type="dxa"/>
          </w:tcPr>
          <w:p w:rsidR="00CD6581" w:rsidRPr="00D0714E" w:rsidRDefault="00CD6581" w:rsidP="0087750B">
            <w:pPr>
              <w:rPr>
                <w:color w:val="000000"/>
                <w:u w:val="single"/>
              </w:rPr>
            </w:pPr>
            <w:r w:rsidRPr="00D0714E">
              <w:rPr>
                <w:color w:val="000000"/>
                <w:u w:val="single"/>
              </w:rPr>
              <w:t>6 занятие.</w:t>
            </w:r>
            <w:r>
              <w:rPr>
                <w:color w:val="000000"/>
                <w:u w:val="single"/>
              </w:rPr>
              <w:t xml:space="preserve"> </w:t>
            </w:r>
            <w:r w:rsidRPr="00D0714E">
              <w:rPr>
                <w:color w:val="000000"/>
              </w:rPr>
              <w:t>Все мы  вместе.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 xml:space="preserve"> 24-28 октября 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Психолог</w:t>
            </w:r>
          </w:p>
        </w:tc>
      </w:tr>
      <w:tr w:rsidR="00CD6581" w:rsidRPr="00D0714E">
        <w:tc>
          <w:tcPr>
            <w:tcW w:w="222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D0714E">
              <w:rPr>
                <w:b/>
                <w:bCs/>
                <w:color w:val="000000"/>
              </w:rPr>
              <w:t>Заключительный  этап</w:t>
            </w:r>
          </w:p>
        </w:tc>
        <w:tc>
          <w:tcPr>
            <w:tcW w:w="3306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Обсуждение  родителями итогов проекта на страницах блога класса.</w:t>
            </w:r>
          </w:p>
        </w:tc>
        <w:tc>
          <w:tcPr>
            <w:tcW w:w="1984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28 октября-</w:t>
            </w:r>
          </w:p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 xml:space="preserve">10 ноября </w:t>
            </w:r>
          </w:p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 w:rsidRPr="00D0714E">
              <w:rPr>
                <w:color w:val="000000"/>
              </w:rPr>
              <w:t>2011 г.</w:t>
            </w:r>
          </w:p>
        </w:tc>
        <w:tc>
          <w:tcPr>
            <w:tcW w:w="2233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D0714E">
              <w:rPr>
                <w:color w:val="000000"/>
              </w:rPr>
              <w:t>Психолог, классный руководитель</w:t>
            </w:r>
          </w:p>
        </w:tc>
      </w:tr>
    </w:tbl>
    <w:p w:rsidR="00CD6581" w:rsidRPr="00AB0499" w:rsidRDefault="00CD6581" w:rsidP="00AB0499">
      <w:pPr>
        <w:pStyle w:val="NormalWeb"/>
        <w:spacing w:before="0" w:beforeAutospacing="0" w:after="0" w:afterAutospacing="0"/>
        <w:ind w:left="-540" w:firstLine="540"/>
        <w:rPr>
          <w:color w:val="000000"/>
        </w:rPr>
      </w:pPr>
    </w:p>
    <w:p w:rsidR="00CD6581" w:rsidRPr="009D7647" w:rsidRDefault="00CD6581" w:rsidP="009D7647">
      <w:pPr>
        <w:pStyle w:val="Subtitle"/>
        <w:rPr>
          <w:rStyle w:val="mw-headline"/>
          <w:rFonts w:ascii="Arial" w:hAnsi="Arial" w:cs="Arial"/>
          <w:b/>
          <w:bCs/>
          <w:color w:val="000080"/>
        </w:rPr>
      </w:pPr>
    </w:p>
    <w:p w:rsidR="00CD6581" w:rsidRPr="009D7647" w:rsidRDefault="00CD6581" w:rsidP="009D7647">
      <w:pPr>
        <w:pStyle w:val="Subtitle"/>
        <w:rPr>
          <w:rStyle w:val="mw-headline"/>
          <w:rFonts w:ascii="Arial" w:hAnsi="Arial" w:cs="Arial"/>
          <w:b/>
          <w:bCs/>
          <w:color w:val="000080"/>
        </w:rPr>
      </w:pPr>
      <w:bookmarkStart w:id="7" w:name="_Toc351572477"/>
      <w:r>
        <w:rPr>
          <w:rStyle w:val="mw-headline"/>
          <w:rFonts w:ascii="Arial" w:hAnsi="Arial" w:cs="Arial"/>
          <w:b/>
          <w:bCs/>
          <w:color w:val="000080"/>
        </w:rPr>
        <w:t>Описание р</w:t>
      </w:r>
      <w:r w:rsidRPr="009D7647">
        <w:rPr>
          <w:rStyle w:val="mw-headline"/>
          <w:rFonts w:ascii="Arial" w:hAnsi="Arial" w:cs="Arial"/>
          <w:b/>
          <w:bCs/>
          <w:color w:val="000080"/>
        </w:rPr>
        <w:t>еализаци</w:t>
      </w:r>
      <w:r>
        <w:rPr>
          <w:rStyle w:val="mw-headline"/>
          <w:rFonts w:ascii="Arial" w:hAnsi="Arial" w:cs="Arial"/>
          <w:b/>
          <w:bCs/>
          <w:color w:val="000080"/>
        </w:rPr>
        <w:t>и</w:t>
      </w:r>
      <w:r w:rsidRPr="009D7647">
        <w:rPr>
          <w:rStyle w:val="mw-headline"/>
          <w:rFonts w:ascii="Arial" w:hAnsi="Arial" w:cs="Arial"/>
          <w:b/>
          <w:bCs/>
          <w:color w:val="000080"/>
        </w:rPr>
        <w:t xml:space="preserve">  проекта</w:t>
      </w:r>
      <w:bookmarkEnd w:id="7"/>
    </w:p>
    <w:p w:rsidR="00CD6581" w:rsidRPr="002C72A2" w:rsidRDefault="00CD6581" w:rsidP="001B0462">
      <w:pPr>
        <w:ind w:firstLine="570"/>
        <w:jc w:val="center"/>
        <w:rPr>
          <w:rFonts w:ascii="Arial" w:hAnsi="Arial" w:cs="Arial"/>
          <w:b/>
          <w:bCs/>
          <w:color w:val="000000"/>
        </w:rPr>
      </w:pPr>
    </w:p>
    <w:p w:rsidR="00CD6581" w:rsidRPr="002C72A2" w:rsidRDefault="00CD6581" w:rsidP="001B0462">
      <w:pPr>
        <w:ind w:firstLine="570"/>
        <w:jc w:val="center"/>
        <w:rPr>
          <w:rFonts w:ascii="Arial" w:hAnsi="Arial" w:cs="Arial"/>
          <w:b/>
          <w:bCs/>
          <w:color w:val="000000"/>
        </w:rPr>
      </w:pPr>
      <w:r w:rsidRPr="002C72A2">
        <w:rPr>
          <w:rFonts w:ascii="Arial" w:hAnsi="Arial" w:cs="Arial"/>
          <w:b/>
          <w:bCs/>
          <w:color w:val="000000"/>
        </w:rPr>
        <w:t>Подготовительный этап</w:t>
      </w:r>
    </w:p>
    <w:p w:rsidR="00CD6581" w:rsidRPr="001B0462" w:rsidRDefault="00CD6581" w:rsidP="001B0462">
      <w:pPr>
        <w:ind w:firstLine="570"/>
        <w:jc w:val="center"/>
        <w:rPr>
          <w:b/>
          <w:bCs/>
          <w:color w:val="000000"/>
        </w:rPr>
      </w:pPr>
    </w:p>
    <w:p w:rsidR="00CD6581" w:rsidRDefault="00CD6581" w:rsidP="001B0462">
      <w:pPr>
        <w:pStyle w:val="NormalWeb"/>
        <w:spacing w:before="0" w:beforeAutospacing="0" w:after="0" w:afterAutospacing="0"/>
        <w:ind w:left="360" w:hanging="360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1. </w:t>
      </w:r>
      <w:r w:rsidRPr="001B0462">
        <w:rPr>
          <w:b/>
          <w:bCs/>
          <w:color w:val="000000"/>
          <w:u w:val="single"/>
        </w:rPr>
        <w:t>Создание Интернет- площадки  проекта</w:t>
      </w:r>
    </w:p>
    <w:p w:rsidR="00CD6581" w:rsidRDefault="00CD6581" w:rsidP="00E428A2">
      <w:pPr>
        <w:pStyle w:val="NormalWeb"/>
        <w:spacing w:before="0" w:beforeAutospacing="0" w:after="0" w:afterAutospacing="0"/>
        <w:ind w:left="-114" w:firstLine="684"/>
        <w:jc w:val="both"/>
        <w:rPr>
          <w:color w:val="000000"/>
        </w:rPr>
      </w:pPr>
      <w:r w:rsidRPr="001B0462">
        <w:rPr>
          <w:color w:val="000000"/>
        </w:rPr>
        <w:t xml:space="preserve">Для организации сетевого взаимодействия </w:t>
      </w:r>
      <w:r>
        <w:rPr>
          <w:color w:val="000000"/>
        </w:rPr>
        <w:t xml:space="preserve"> на подготовительном этапе необходимо   разработать Интернет-площадку</w:t>
      </w:r>
      <w:r w:rsidRPr="001B0462">
        <w:rPr>
          <w:color w:val="000000"/>
        </w:rPr>
        <w:t xml:space="preserve"> для проведения проекта.</w:t>
      </w:r>
    </w:p>
    <w:p w:rsidR="00CD6581" w:rsidRDefault="00CD6581" w:rsidP="00E428A2">
      <w:pPr>
        <w:pStyle w:val="NormalWeb"/>
        <w:spacing w:before="0" w:beforeAutospacing="0" w:after="0" w:afterAutospacing="0"/>
        <w:ind w:left="-114" w:firstLine="684"/>
        <w:jc w:val="both"/>
        <w:rPr>
          <w:color w:val="000000"/>
        </w:rPr>
      </w:pPr>
      <w:r>
        <w:rPr>
          <w:color w:val="000000"/>
        </w:rPr>
        <w:t xml:space="preserve">В связи с тем, что вся наша школьная социальная сеть построена на платформе </w:t>
      </w:r>
      <w:r w:rsidRPr="001B0462">
        <w:rPr>
          <w:color w:val="000000"/>
        </w:rPr>
        <w:t>Google</w:t>
      </w:r>
      <w:r>
        <w:rPr>
          <w:color w:val="000000"/>
        </w:rPr>
        <w:t xml:space="preserve"> </w:t>
      </w:r>
      <w:r w:rsidRPr="001B0462">
        <w:rPr>
          <w:color w:val="000000"/>
        </w:rPr>
        <w:t>Apps</w:t>
      </w:r>
      <w:r>
        <w:rPr>
          <w:color w:val="000000"/>
        </w:rPr>
        <w:t>,  мы посчитали целесообразным сделать сайт «Нынче в школе первый класс» также с применением  инструментов основного пакета данной системы.</w:t>
      </w:r>
    </w:p>
    <w:p w:rsidR="00CD6581" w:rsidRDefault="00CD6581" w:rsidP="00E428A2">
      <w:pPr>
        <w:pStyle w:val="NormalWeb"/>
        <w:spacing w:before="0" w:beforeAutospacing="0" w:after="0" w:afterAutospacing="0"/>
        <w:ind w:left="-114" w:firstLine="684"/>
        <w:jc w:val="both"/>
        <w:rPr>
          <w:color w:val="000000"/>
        </w:rPr>
      </w:pPr>
      <w:r>
        <w:rPr>
          <w:color w:val="000000"/>
        </w:rPr>
        <w:t>Сайт состоял из страниц. На главной  странице были размещены общая информация о проекте, электронные адреса психолога, классных руководителей, администрации, ссылки на сайт школы и блоги классов.</w:t>
      </w:r>
    </w:p>
    <w:p w:rsidR="00CD6581" w:rsidRDefault="00CD6581" w:rsidP="00E428A2">
      <w:pPr>
        <w:pStyle w:val="NormalWeb"/>
        <w:spacing w:before="0" w:beforeAutospacing="0" w:after="0" w:afterAutospacing="0"/>
        <w:ind w:left="-114" w:firstLine="684"/>
        <w:jc w:val="both"/>
        <w:rPr>
          <w:color w:val="000000"/>
        </w:rPr>
      </w:pPr>
      <w:r>
        <w:rPr>
          <w:color w:val="000000"/>
        </w:rPr>
        <w:t xml:space="preserve">Каждая последующая страница включала в себя информацию о предстоящих занятиях, предлагались темы для бесед с ребёнком. </w:t>
      </w:r>
    </w:p>
    <w:p w:rsidR="00CD6581" w:rsidRDefault="00CD6581" w:rsidP="00E428A2">
      <w:pPr>
        <w:pStyle w:val="NormalWeb"/>
        <w:spacing w:before="0" w:beforeAutospacing="0" w:after="0" w:afterAutospacing="0"/>
        <w:ind w:left="-114" w:firstLine="684"/>
        <w:jc w:val="both"/>
        <w:rPr>
          <w:color w:val="000000"/>
        </w:rPr>
      </w:pPr>
      <w:r>
        <w:rPr>
          <w:color w:val="000000"/>
        </w:rPr>
        <w:t xml:space="preserve"> Здесь размещались фотографии с занятий каждого класса, которые демонстрировались в режиме слайд-шоу.  Члены семьи  имели возможность  комментировать задания и результаты встреч, могли скопировать фотографии для семейно архива. </w:t>
      </w:r>
    </w:p>
    <w:tbl>
      <w:tblPr>
        <w:tblW w:w="10368" w:type="dxa"/>
        <w:tblInd w:w="-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9190"/>
        <w:gridCol w:w="1178"/>
      </w:tblGrid>
      <w:tr w:rsidR="00CD6581" w:rsidRPr="00D0714E">
        <w:tc>
          <w:tcPr>
            <w:tcW w:w="5178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2073CE">
              <w:rPr>
                <w:noProof/>
              </w:rPr>
              <w:pict>
                <v:shape id="Рисунок 1" o:spid="_x0000_i1026" type="#_x0000_t75" style="width:224.25pt;height:135.75pt;visibility:visible">
                  <v:imagedata r:id="rId11" o:title="" croptop="2246f" cropbottom="3149f" cropleft="5521f" cropright="6433f"/>
                </v:shape>
              </w:pict>
            </w:r>
            <w:r w:rsidRPr="002073CE">
              <w:rPr>
                <w:noProof/>
              </w:rPr>
              <w:pict>
                <v:shape id="Рисунок 138" o:spid="_x0000_i1027" type="#_x0000_t75" style="width:224.25pt;height:132.75pt;visibility:visible">
                  <v:imagedata r:id="rId12" o:title="" croptop="21339f" cropbottom="2122f" cropleft="5845f" cropright="7898f"/>
                </v:shape>
              </w:pict>
            </w:r>
          </w:p>
        </w:tc>
        <w:tc>
          <w:tcPr>
            <w:tcW w:w="5190" w:type="dxa"/>
          </w:tcPr>
          <w:p w:rsidR="00CD6581" w:rsidRPr="00D0714E" w:rsidRDefault="00CD6581" w:rsidP="00D0714E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CD6581" w:rsidRPr="00D0714E">
        <w:tc>
          <w:tcPr>
            <w:tcW w:w="10368" w:type="dxa"/>
            <w:gridSpan w:val="2"/>
          </w:tcPr>
          <w:p w:rsidR="00CD6581" w:rsidRDefault="00CD6581" w:rsidP="00D0714E">
            <w:pPr>
              <w:pStyle w:val="NormalWeb"/>
              <w:spacing w:before="0" w:beforeAutospacing="0" w:after="0" w:afterAutospacing="0"/>
              <w:jc w:val="center"/>
            </w:pPr>
            <w:r w:rsidRPr="002073CE">
              <w:rPr>
                <w:noProof/>
              </w:rPr>
              <w:pict>
                <v:shape id="Рисунок 139" o:spid="_x0000_i1028" type="#_x0000_t75" style="width:255.75pt;height:140.25pt;visibility:visible">
                  <v:imagedata r:id="rId13" o:title="" croptop=".21875" cropbottom="8243f" cropleft="2590f" cropright="3972f"/>
                </v:shape>
              </w:pict>
            </w:r>
          </w:p>
        </w:tc>
      </w:tr>
    </w:tbl>
    <w:p w:rsidR="00CD6581" w:rsidRDefault="00CD6581" w:rsidP="0086544B">
      <w:pPr>
        <w:pStyle w:val="NormalWeb"/>
        <w:spacing w:before="0" w:beforeAutospacing="0" w:after="0" w:afterAutospacing="0"/>
        <w:ind w:left="-114" w:firstLine="57"/>
        <w:jc w:val="both"/>
        <w:rPr>
          <w:color w:val="000000"/>
        </w:rPr>
      </w:pPr>
    </w:p>
    <w:p w:rsidR="00CD6581" w:rsidRDefault="00CD6581" w:rsidP="00E428A2">
      <w:pPr>
        <w:pStyle w:val="NormalWeb"/>
        <w:spacing w:before="0" w:beforeAutospacing="0" w:after="0" w:afterAutospacing="0"/>
        <w:ind w:left="-114" w:firstLine="684"/>
        <w:jc w:val="both"/>
        <w:rPr>
          <w:color w:val="000000"/>
        </w:rPr>
      </w:pPr>
      <w:r>
        <w:rPr>
          <w:color w:val="000000"/>
        </w:rPr>
        <w:t>Важное место при организации Интернет-взаимодействия  занимали вопросы информационной безопасности.</w:t>
      </w:r>
    </w:p>
    <w:p w:rsidR="00CD6581" w:rsidRDefault="00CD6581" w:rsidP="00E428A2">
      <w:pPr>
        <w:pStyle w:val="NormalWeb"/>
        <w:spacing w:before="0" w:beforeAutospacing="0" w:after="0" w:afterAutospacing="0"/>
        <w:ind w:left="-114" w:firstLine="684"/>
        <w:jc w:val="both"/>
        <w:rPr>
          <w:color w:val="000000"/>
        </w:rPr>
      </w:pPr>
      <w:r>
        <w:rPr>
          <w:color w:val="000000"/>
        </w:rPr>
        <w:t>Попасть на страницу сайта проекта можно только при введении индивидуального логина и пароля. Индивидуальные данные имели родители каждого ребёнка. Электронный адрес и пароль были выданы  родителям  на классных родительских собраниях. Инструкции по работе в сети размещены на официальном сайте школы.</w:t>
      </w:r>
      <w:r>
        <w:rPr>
          <w:color w:val="000000"/>
        </w:rPr>
        <w:tab/>
      </w:r>
    </w:p>
    <w:p w:rsidR="00CD6581" w:rsidRDefault="00CD6581" w:rsidP="00E428A2">
      <w:pPr>
        <w:pStyle w:val="NormalWeb"/>
        <w:spacing w:before="0" w:beforeAutospacing="0" w:after="0" w:afterAutospacing="0"/>
        <w:ind w:left="-114" w:firstLine="684"/>
        <w:jc w:val="both"/>
        <w:rPr>
          <w:color w:val="000000"/>
        </w:rPr>
      </w:pPr>
    </w:p>
    <w:p w:rsidR="00CD6581" w:rsidRDefault="00CD6581" w:rsidP="00D3525B">
      <w:pPr>
        <w:pStyle w:val="NormalWeb"/>
        <w:numPr>
          <w:ilvl w:val="0"/>
          <w:numId w:val="3"/>
        </w:numPr>
        <w:spacing w:before="0" w:beforeAutospacing="0" w:after="0" w:afterAutospacing="0"/>
        <w:rPr>
          <w:b/>
          <w:bCs/>
          <w:color w:val="000000"/>
          <w:u w:val="single"/>
        </w:rPr>
      </w:pPr>
      <w:r w:rsidRPr="00231825">
        <w:rPr>
          <w:b/>
          <w:bCs/>
          <w:color w:val="000000"/>
          <w:u w:val="single"/>
        </w:rPr>
        <w:t>Размещение информации о проекте на сайте школы</w:t>
      </w:r>
    </w:p>
    <w:p w:rsidR="00CD6581" w:rsidRDefault="00CD6581" w:rsidP="0028289E">
      <w:pPr>
        <w:pStyle w:val="NormalWeb"/>
        <w:spacing w:before="0" w:beforeAutospacing="0" w:after="0" w:afterAutospacing="0"/>
        <w:ind w:firstLine="570"/>
        <w:rPr>
          <w:color w:val="000000"/>
        </w:rPr>
      </w:pPr>
    </w:p>
    <w:p w:rsidR="00CD6581" w:rsidRDefault="00CD6581" w:rsidP="000F3169">
      <w:pPr>
        <w:pStyle w:val="NormalWeb"/>
        <w:spacing w:before="0" w:beforeAutospacing="0" w:after="0" w:afterAutospacing="0"/>
        <w:ind w:firstLine="570"/>
        <w:jc w:val="both"/>
        <w:rPr>
          <w:i/>
          <w:iCs/>
          <w:color w:val="000000"/>
        </w:rPr>
      </w:pPr>
      <w:r w:rsidRPr="0028289E">
        <w:rPr>
          <w:color w:val="000000"/>
        </w:rPr>
        <w:t xml:space="preserve">В рамках </w:t>
      </w:r>
      <w:r>
        <w:rPr>
          <w:color w:val="000000"/>
        </w:rPr>
        <w:t xml:space="preserve"> информирования родителей о предстоящем проекте на официальном сайте школы было размещено объявление: </w:t>
      </w:r>
      <w:r w:rsidRPr="0028289E">
        <w:rPr>
          <w:i/>
          <w:iCs/>
          <w:color w:val="000000"/>
        </w:rPr>
        <w:t>«Уважаемые мамы и папы, бабушки и дедушки, братишки и сестренки наших первоклассников! Предлагаем вам принять участие в совместном сетевом проекте «Нынче в школе первый класс…»</w:t>
      </w:r>
      <w:r>
        <w:rPr>
          <w:i/>
          <w:iCs/>
          <w:color w:val="000000"/>
        </w:rPr>
        <w:t>! Этот проект поможет нам познакомиться, окунуться в совместное творчество, снять напряжение первых учебных недель. А также, участвуя в проекте, вы сможете получить и совершенствовать навыки работы в Интернете!</w:t>
      </w:r>
    </w:p>
    <w:p w:rsidR="00CD6581" w:rsidRDefault="00CD6581" w:rsidP="000F3169">
      <w:pPr>
        <w:pStyle w:val="NormalWeb"/>
        <w:spacing w:before="0" w:beforeAutospacing="0" w:after="0" w:afterAutospacing="0"/>
        <w:ind w:firstLine="57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Подробную информацию о проекте вы получите на родительском собрании, которое состоится __ сентября 2011 года в вашем классном кабинете».</w:t>
      </w:r>
    </w:p>
    <w:p w:rsidR="00CD6581" w:rsidRPr="0028289E" w:rsidRDefault="00CD6581" w:rsidP="0028289E">
      <w:pPr>
        <w:pStyle w:val="NormalWeb"/>
        <w:spacing w:before="0" w:beforeAutospacing="0" w:after="0" w:afterAutospacing="0"/>
        <w:ind w:firstLine="570"/>
        <w:rPr>
          <w:i/>
          <w:iCs/>
          <w:color w:val="000000"/>
        </w:rPr>
      </w:pPr>
    </w:p>
    <w:p w:rsidR="00CD6581" w:rsidRPr="00150387" w:rsidRDefault="00CD6581" w:rsidP="00D3525B">
      <w:pPr>
        <w:pStyle w:val="NormalWeb"/>
        <w:numPr>
          <w:ilvl w:val="0"/>
          <w:numId w:val="3"/>
        </w:numPr>
        <w:spacing w:before="0" w:beforeAutospacing="0" w:after="0" w:afterAutospacing="0"/>
        <w:rPr>
          <w:b/>
          <w:bCs/>
          <w:color w:val="000000"/>
          <w:u w:val="single"/>
        </w:rPr>
      </w:pPr>
      <w:r w:rsidRPr="00150387">
        <w:rPr>
          <w:b/>
          <w:bCs/>
          <w:color w:val="000000"/>
          <w:u w:val="single"/>
        </w:rPr>
        <w:t>Проведение родительских собраний</w:t>
      </w:r>
    </w:p>
    <w:p w:rsidR="00CD6581" w:rsidRDefault="00CD6581" w:rsidP="00770142">
      <w:pPr>
        <w:pStyle w:val="NormalWeb"/>
        <w:spacing w:before="0" w:beforeAutospacing="0" w:after="0" w:afterAutospacing="0"/>
        <w:ind w:firstLine="570"/>
        <w:jc w:val="both"/>
        <w:rPr>
          <w:color w:val="000000"/>
        </w:rPr>
      </w:pPr>
      <w:r>
        <w:rPr>
          <w:color w:val="000000"/>
        </w:rPr>
        <w:t xml:space="preserve">Родительские собрания проводятся отдельно для каждого класса. </w:t>
      </w:r>
    </w:p>
    <w:p w:rsidR="00CD6581" w:rsidRDefault="00CD6581" w:rsidP="00770142">
      <w:pPr>
        <w:pStyle w:val="NormalWeb"/>
        <w:spacing w:before="0" w:beforeAutospacing="0" w:after="0" w:afterAutospacing="0"/>
        <w:ind w:firstLine="570"/>
        <w:jc w:val="both"/>
        <w:rPr>
          <w:color w:val="000000"/>
        </w:rPr>
      </w:pPr>
      <w:r w:rsidRPr="00EC6856">
        <w:rPr>
          <w:b/>
          <w:bCs/>
          <w:color w:val="000000"/>
        </w:rPr>
        <w:t>Цель</w:t>
      </w:r>
      <w:r>
        <w:rPr>
          <w:color w:val="000000"/>
        </w:rPr>
        <w:t>: познакомить родителей с содержанием и технологией проекта.</w:t>
      </w:r>
    </w:p>
    <w:p w:rsidR="00CD6581" w:rsidRDefault="00CD6581" w:rsidP="00770142">
      <w:pPr>
        <w:pStyle w:val="NormalWeb"/>
        <w:spacing w:before="0" w:beforeAutospacing="0" w:after="0" w:afterAutospacing="0"/>
        <w:ind w:firstLine="570"/>
        <w:jc w:val="both"/>
        <w:rPr>
          <w:b/>
          <w:bCs/>
          <w:color w:val="000000"/>
        </w:rPr>
      </w:pPr>
      <w:r w:rsidRPr="00EC6856">
        <w:rPr>
          <w:b/>
          <w:bCs/>
          <w:color w:val="000000"/>
        </w:rPr>
        <w:t>Задачи:</w:t>
      </w:r>
    </w:p>
    <w:p w:rsidR="00CD6581" w:rsidRDefault="00CD6581" w:rsidP="00770142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информировать</w:t>
      </w:r>
      <w:r w:rsidRPr="00EC6856">
        <w:rPr>
          <w:color w:val="000000"/>
        </w:rPr>
        <w:t xml:space="preserve"> родите</w:t>
      </w:r>
      <w:r>
        <w:rPr>
          <w:color w:val="000000"/>
        </w:rPr>
        <w:t>лей о целях и задачах проекта, этапах его реализации;</w:t>
      </w:r>
    </w:p>
    <w:p w:rsidR="00CD6581" w:rsidRPr="00EC6856" w:rsidRDefault="00CD6581" w:rsidP="00770142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познакомить  родителей  с особенностями работы на сайте, с  организацией сетевого взаимодействия в рамках проекта.</w:t>
      </w:r>
    </w:p>
    <w:p w:rsidR="00CD6581" w:rsidRDefault="00CD6581" w:rsidP="0028289E">
      <w:pPr>
        <w:pStyle w:val="NormalWeb"/>
        <w:spacing w:before="0" w:beforeAutospacing="0" w:after="0" w:afterAutospacing="0"/>
        <w:ind w:firstLine="570"/>
        <w:rPr>
          <w:b/>
          <w:bCs/>
          <w:color w:val="000000"/>
        </w:rPr>
      </w:pPr>
    </w:p>
    <w:p w:rsidR="00CD6581" w:rsidRPr="00423B0F" w:rsidRDefault="00CD6581" w:rsidP="0028289E">
      <w:pPr>
        <w:pStyle w:val="NormalWeb"/>
        <w:spacing w:before="0" w:beforeAutospacing="0" w:after="0" w:afterAutospacing="0"/>
        <w:ind w:firstLine="570"/>
        <w:rPr>
          <w:b/>
          <w:bCs/>
          <w:color w:val="000000"/>
        </w:rPr>
      </w:pPr>
      <w:r w:rsidRPr="00423B0F">
        <w:rPr>
          <w:b/>
          <w:bCs/>
          <w:color w:val="000000"/>
        </w:rPr>
        <w:t>Примерный текст выступления на родительском собрании</w:t>
      </w:r>
    </w:p>
    <w:p w:rsidR="00CD6581" w:rsidRDefault="00CD6581" w:rsidP="0028289E">
      <w:pPr>
        <w:pStyle w:val="NormalWeb"/>
        <w:spacing w:before="0" w:beforeAutospacing="0" w:after="0" w:afterAutospacing="0"/>
        <w:ind w:firstLine="570"/>
        <w:rPr>
          <w:color w:val="000000"/>
        </w:rPr>
      </w:pPr>
    </w:p>
    <w:p w:rsidR="00CD6581" w:rsidRPr="00423B0F" w:rsidRDefault="00CD6581" w:rsidP="00423B0F">
      <w:pPr>
        <w:pStyle w:val="NormalWeb"/>
        <w:spacing w:before="0" w:beforeAutospacing="0" w:after="0" w:afterAutospacing="0"/>
        <w:ind w:firstLine="570"/>
        <w:jc w:val="both"/>
      </w:pPr>
      <w:r w:rsidRPr="00423B0F">
        <w:rPr>
          <w:color w:val="000000"/>
        </w:rPr>
        <w:t>Добрый вечер, уважаемые родители</w:t>
      </w:r>
      <w:r>
        <w:rPr>
          <w:color w:val="000000"/>
        </w:rPr>
        <w:t>!</w:t>
      </w:r>
    </w:p>
    <w:p w:rsidR="00CD6581" w:rsidRPr="00423B0F" w:rsidRDefault="00CD6581" w:rsidP="00423B0F">
      <w:pPr>
        <w:pStyle w:val="NormalWeb"/>
        <w:spacing w:before="0" w:beforeAutospacing="0" w:after="0" w:afterAutospacing="0"/>
        <w:ind w:firstLine="570"/>
        <w:jc w:val="both"/>
        <w:rPr>
          <w:color w:val="000000"/>
        </w:rPr>
      </w:pPr>
      <w:r w:rsidRPr="00423B0F">
        <w:t>Поступление в школу – переломный момент в жизни каждого ребенка и</w:t>
      </w:r>
      <w:r>
        <w:t>,</w:t>
      </w:r>
      <w:r w:rsidRPr="00423B0F">
        <w:rPr>
          <w:color w:val="000000"/>
        </w:rPr>
        <w:t xml:space="preserve"> конечно, их  близких. </w:t>
      </w:r>
      <w:r w:rsidRPr="00423B0F">
        <w:t>Начало школьного обучения меняет весь образ его жизни. Свойственные дошкольникам беспечность, беззаботность, погруженность в игру сменяются жизнью, наполненной множеством требований, обязанностей и ограничений: теперь ребенок должен каждый день ходить в школу, систематически и напряженно трудиться, соблюдать режим дня, подчиняться разнообразным нормам и правилам школьной жизни, выполнять требования учителя, заниматься на уроке тем, что определено школьной программой, прилежно выполнять домашние задания, добиваться хороших результатов в учебной деятельности.</w:t>
      </w:r>
    </w:p>
    <w:p w:rsidR="00CD6581" w:rsidRPr="00AB630E" w:rsidRDefault="00CD6581" w:rsidP="00423B0F">
      <w:pPr>
        <w:ind w:firstLine="709"/>
        <w:jc w:val="both"/>
      </w:pPr>
      <w:r w:rsidRPr="00423B0F">
        <w:t xml:space="preserve">Начало школьного обучения является для каждого ребенка сильным стрессом. Через адаптационный период проходят все первоклассники, только у всех он длиться по-разному и многое зависит от индивидуальных особенностей самого ребенка. Чтобы ребенок </w:t>
      </w:r>
      <w:r w:rsidRPr="00AB630E">
        <w:t xml:space="preserve">безболезненно прошел этот период, необходимо создание определенных условий. </w:t>
      </w:r>
    </w:p>
    <w:p w:rsidR="00CD6581" w:rsidRDefault="00CD6581" w:rsidP="00AB630E">
      <w:pPr>
        <w:ind w:firstLine="709"/>
        <w:jc w:val="both"/>
      </w:pPr>
      <w:r w:rsidRPr="00AB630E">
        <w:t>Самое главное в начале обучения – создать благоприятный психологический климат в классном коллективе, чтобы ребенку хотелось идти в школу.</w:t>
      </w:r>
      <w:r>
        <w:t xml:space="preserve"> В такой момент очень важна поддержка взрослых, особенно родителей.</w:t>
      </w:r>
    </w:p>
    <w:p w:rsidR="00CD6581" w:rsidRDefault="00CD6581" w:rsidP="00AB630E">
      <w:pPr>
        <w:ind w:firstLine="709"/>
        <w:jc w:val="both"/>
      </w:pPr>
      <w:r>
        <w:t>Но как мы можем помочь детям, если сам процесс обучения для родителей недоступен? Мы можем оценить ситуацию только со слов учителя. Но не у всех есть возможность для ежедневной беседы с педагогом, а если и есть, то учитель не всегда обладает достаточным количеством времени. И мы предполагаем, представляем. А так хотелось бы быть непосредственным участником первых школьных дел. Хочется хоть одним глазком посмотреть, как там мой сынок или дочка!</w:t>
      </w:r>
    </w:p>
    <w:p w:rsidR="00CD6581" w:rsidRDefault="00CD6581" w:rsidP="00AB630E">
      <w:pPr>
        <w:ind w:firstLine="709"/>
        <w:jc w:val="both"/>
      </w:pPr>
      <w:r>
        <w:t>Мы предлагаем объединить наши усилия по успешной адаптации детей и принять участие в проекте «Нынче в школе первый класс».</w:t>
      </w:r>
    </w:p>
    <w:p w:rsidR="00CD6581" w:rsidRDefault="00CD6581" w:rsidP="00AB630E">
      <w:pPr>
        <w:ind w:firstLine="709"/>
        <w:jc w:val="both"/>
      </w:pPr>
      <w:r>
        <w:t xml:space="preserve">Проект  поможет   развитию групповой сплоченности, уважительному отношению к сверстникам,  снижению школьной тревожности и повышению самооценки детей. Ребята будут учиться  правилам школьной жизни.       </w:t>
      </w:r>
    </w:p>
    <w:p w:rsidR="00CD6581" w:rsidRDefault="00CD6581" w:rsidP="00AB630E">
      <w:pPr>
        <w:ind w:firstLine="709"/>
        <w:jc w:val="both"/>
      </w:pPr>
      <w:r>
        <w:t xml:space="preserve">А вам, родителям, проект поможет сблизиться с детьми, выполняя совместные творческие задания. Благодаря сайту проекта, вы сможете познакомиться с одноклассниками и их семьями, сможете  видеть итоги наших занятий в виде фоторепортажей. У вас будет возможность задать интересующие вопросы администрации, учителю, психологу школы по электронной почте и получить на них ответы. </w:t>
      </w:r>
    </w:p>
    <w:p w:rsidR="00CD6581" w:rsidRDefault="00CD6581" w:rsidP="00AB630E">
      <w:pPr>
        <w:ind w:firstLine="709"/>
        <w:jc w:val="both"/>
      </w:pPr>
      <w:r>
        <w:t>Наш проект рассчитан на 6 занятий по 1 разу в неделю. На сайте проекта для родителей будет размещаться информация о каждом занятии. Вы сможете познакомиться с творческими заданиями и помочь своим детям в их выполнении. Каждое занятие размещено на своей страничке. На этих страницах вы увидите фотографии с проекта. У вас будет возможность  комментирования.</w:t>
      </w:r>
    </w:p>
    <w:p w:rsidR="00CD6581" w:rsidRPr="002C72A2" w:rsidRDefault="00CD6581" w:rsidP="00AB630E">
      <w:pPr>
        <w:ind w:firstLine="709"/>
        <w:jc w:val="both"/>
        <w:rPr>
          <w:color w:val="000066"/>
        </w:rPr>
      </w:pPr>
      <w:r w:rsidRPr="005F4399">
        <w:rPr>
          <w:i/>
          <w:iCs/>
          <w:u w:val="single"/>
        </w:rPr>
        <w:t>Родителям выдается памятка-буклет</w:t>
      </w:r>
      <w:r>
        <w:rPr>
          <w:i/>
          <w:iCs/>
          <w:u w:val="single"/>
        </w:rPr>
        <w:t xml:space="preserve"> </w:t>
      </w:r>
      <w:r w:rsidRPr="002C72A2">
        <w:rPr>
          <w:b/>
          <w:bCs/>
          <w:i/>
          <w:iCs/>
          <w:color w:val="000066"/>
        </w:rPr>
        <w:t>(приложение 1).</w:t>
      </w:r>
    </w:p>
    <w:p w:rsidR="00CD6581" w:rsidRDefault="00CD6581" w:rsidP="00AB630E">
      <w:pPr>
        <w:ind w:firstLine="709"/>
        <w:jc w:val="both"/>
      </w:pPr>
      <w:r>
        <w:t>Сейчас мы расскажем вам, как можно попасть на сайт проекта.</w:t>
      </w:r>
    </w:p>
    <w:p w:rsidR="00CD6581" w:rsidRDefault="00CD6581" w:rsidP="00AB630E">
      <w:pPr>
        <w:ind w:firstLine="709"/>
        <w:jc w:val="both"/>
      </w:pPr>
      <w:r>
        <w:t>На общешкольном родительском собрании вы познакомились с работой нашего школьного сайта и школьного Интернет-сообщества. На классных собраниях учитель выдал каждому из вас индивидуальный электронный адрес, пароль для входа в школьную систему и инструкцию. У каждого класса есть свой блог, с которым вы тоже уже познакомились.</w:t>
      </w:r>
    </w:p>
    <w:p w:rsidR="00CD6581" w:rsidRDefault="00CD6581" w:rsidP="00AB630E">
      <w:pPr>
        <w:ind w:firstLine="709"/>
        <w:jc w:val="both"/>
      </w:pPr>
      <w:r>
        <w:t>Для проведения проекта мы создали сайт «Нынче в школе первый класс». Попасть на страницу проекта можно, совершив несколько несложных шагов. Они прописаны в ваших памятках.</w:t>
      </w:r>
    </w:p>
    <w:p w:rsidR="00CD6581" w:rsidRPr="005F4399" w:rsidRDefault="00CD6581" w:rsidP="00AB630E">
      <w:pPr>
        <w:ind w:firstLine="709"/>
        <w:jc w:val="both"/>
        <w:rPr>
          <w:i/>
          <w:iCs/>
          <w:u w:val="single"/>
        </w:rPr>
      </w:pPr>
      <w:r w:rsidRPr="005F4399">
        <w:rPr>
          <w:i/>
          <w:iCs/>
          <w:u w:val="single"/>
        </w:rPr>
        <w:t>Инструкция сопровождается презентацией.</w:t>
      </w:r>
    </w:p>
    <w:p w:rsidR="00CD6581" w:rsidRDefault="00CD6581" w:rsidP="005F4399">
      <w:pPr>
        <w:pStyle w:val="msotitle3"/>
        <w:widowControl w:val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4378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Шаг  1.</w:t>
      </w:r>
      <w:r w:rsidRPr="005F439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Введите в строку адрес официального сайта школы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</w:p>
    <w:p w:rsidR="00CD6581" w:rsidRDefault="00CD6581" w:rsidP="005F4399">
      <w:pPr>
        <w:pStyle w:val="msotitle3"/>
        <w:widowControl w:val="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4378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Шаг  2.</w:t>
      </w:r>
      <w:r w:rsidRPr="005F439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На сайте школы  в горизонтальном  меню найдите раздел «Родителям»,  наведите </w:t>
      </w:r>
    </w:p>
    <w:p w:rsidR="00CD6581" w:rsidRDefault="00CD6581" w:rsidP="005F4399">
      <w:pPr>
        <w:pStyle w:val="msotitle3"/>
        <w:widowControl w:val="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5F439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на него курсор.  Далее Вы увидите строку «Нынче в школе первый класс».  Нажмите на неё.</w:t>
      </w:r>
    </w:p>
    <w:p w:rsidR="00CD6581" w:rsidRDefault="00CD6581" w:rsidP="005F4399">
      <w:pPr>
        <w:pStyle w:val="msotitle3"/>
        <w:widowControl w:val="0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643780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Шаг  3.</w:t>
      </w:r>
      <w:r w:rsidRPr="005F439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Появится окошко для ввода вашего индивидуального  логина и пароля.Введите свои данные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 Это необходимо для соблюдения информационной безопасности. Посторонние пользователи не смогут зайти на наш сайт.</w:t>
      </w:r>
    </w:p>
    <w:p w:rsidR="00CD6581" w:rsidRDefault="00CD6581" w:rsidP="00F90458">
      <w:pPr>
        <w:pStyle w:val="msotitle3"/>
        <w:widowControl w:val="0"/>
        <w:ind w:firstLine="567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После  выполнения всех шагов вы  становитесь полноправным участником проекта.</w:t>
      </w:r>
    </w:p>
    <w:p w:rsidR="00CD6581" w:rsidRDefault="00CD6581" w:rsidP="00F90458">
      <w:pPr>
        <w:pStyle w:val="msotitle3"/>
        <w:widowControl w:val="0"/>
        <w:ind w:firstLine="567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В буклете вы сможете найти адреса всех наших сайтов, блогов, электронные адреса представителей школы.</w:t>
      </w:r>
    </w:p>
    <w:p w:rsidR="00CD6581" w:rsidRDefault="00CD6581" w:rsidP="00F90458">
      <w:pPr>
        <w:pStyle w:val="msotitle3"/>
        <w:widowControl w:val="0"/>
        <w:ind w:firstLine="567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Мы надеемся, что наша совместная поддержка детей и тесное сотрудничество позволит сделать первые месяцы жизни в школе позитивными, радостными и продуктивными.</w:t>
      </w:r>
    </w:p>
    <w:p w:rsidR="00CD6581" w:rsidRDefault="00CD6581" w:rsidP="00F90458">
      <w:pPr>
        <w:pStyle w:val="msotitle3"/>
        <w:widowControl w:val="0"/>
        <w:ind w:firstLine="567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CD6581" w:rsidRDefault="00CD6581" w:rsidP="002C72A2">
      <w:pPr>
        <w:pStyle w:val="NormalWeb"/>
        <w:spacing w:before="0" w:beforeAutospacing="0" w:after="0" w:afterAutospacing="0"/>
        <w:ind w:left="-540" w:firstLine="540"/>
        <w:rPr>
          <w:b/>
          <w:bCs/>
          <w:color w:val="000000"/>
          <w:u w:val="single"/>
        </w:rPr>
      </w:pPr>
    </w:p>
    <w:p w:rsidR="00CD6581" w:rsidRPr="002C72A2" w:rsidRDefault="00CD6581" w:rsidP="002C72A2">
      <w:pPr>
        <w:ind w:firstLine="570"/>
        <w:jc w:val="center"/>
        <w:rPr>
          <w:rFonts w:ascii="Arial" w:hAnsi="Arial" w:cs="Arial"/>
          <w:b/>
          <w:bCs/>
          <w:color w:val="000000"/>
        </w:rPr>
      </w:pPr>
    </w:p>
    <w:p w:rsidR="00CD6581" w:rsidRPr="002C72A2" w:rsidRDefault="00CD6581" w:rsidP="002C72A2">
      <w:pPr>
        <w:ind w:firstLine="57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Основной</w:t>
      </w:r>
      <w:r w:rsidRPr="002C72A2">
        <w:rPr>
          <w:rFonts w:ascii="Arial" w:hAnsi="Arial" w:cs="Arial"/>
          <w:b/>
          <w:bCs/>
          <w:color w:val="000000"/>
        </w:rPr>
        <w:t xml:space="preserve"> этап</w:t>
      </w:r>
    </w:p>
    <w:p w:rsidR="00CD6581" w:rsidRDefault="00CD6581" w:rsidP="002C72A2">
      <w:pPr>
        <w:pStyle w:val="NormalWeb"/>
        <w:spacing w:before="0" w:beforeAutospacing="0" w:after="0" w:afterAutospacing="0"/>
        <w:ind w:left="-540" w:firstLine="540"/>
        <w:rPr>
          <w:b/>
          <w:bCs/>
          <w:color w:val="000000"/>
          <w:u w:val="single"/>
        </w:rPr>
      </w:pPr>
    </w:p>
    <w:p w:rsidR="00CD6581" w:rsidRPr="00B779C7" w:rsidRDefault="00CD6581" w:rsidP="00B779C7">
      <w:pPr>
        <w:pStyle w:val="NormalWeb"/>
        <w:spacing w:before="0" w:beforeAutospacing="0" w:after="0" w:afterAutospacing="0"/>
        <w:ind w:firstLine="540"/>
        <w:rPr>
          <w:b/>
          <w:bCs/>
          <w:color w:val="000066"/>
          <w:sz w:val="28"/>
          <w:szCs w:val="28"/>
          <w:u w:val="single"/>
        </w:rPr>
      </w:pPr>
      <w:r w:rsidRPr="00B779C7">
        <w:rPr>
          <w:b/>
          <w:bCs/>
          <w:color w:val="000066"/>
          <w:sz w:val="28"/>
          <w:szCs w:val="28"/>
          <w:u w:val="single"/>
        </w:rPr>
        <w:t>Занятие 1</w:t>
      </w:r>
      <w:r>
        <w:rPr>
          <w:b/>
          <w:bCs/>
          <w:color w:val="000066"/>
          <w:sz w:val="28"/>
          <w:szCs w:val="28"/>
          <w:u w:val="single"/>
        </w:rPr>
        <w:t xml:space="preserve">. «Знакомство» </w:t>
      </w:r>
    </w:p>
    <w:p w:rsidR="00CD6581" w:rsidRPr="002C72A2" w:rsidRDefault="00CD6581" w:rsidP="002C72A2">
      <w:pPr>
        <w:pStyle w:val="NormalWeb"/>
        <w:spacing w:before="0" w:beforeAutospacing="0" w:after="0" w:afterAutospacing="0"/>
        <w:ind w:left="-540" w:firstLine="540"/>
        <w:jc w:val="center"/>
        <w:rPr>
          <w:color w:val="000000"/>
        </w:rPr>
      </w:pP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rPr>
          <w:b/>
          <w:bCs/>
          <w:i/>
          <w:iCs/>
          <w:color w:val="000000"/>
          <w:u w:val="single"/>
        </w:rPr>
      </w:pPr>
      <w:r w:rsidRPr="002C72A2">
        <w:rPr>
          <w:b/>
          <w:bCs/>
          <w:i/>
          <w:iCs/>
          <w:color w:val="000000"/>
          <w:u w:val="single"/>
        </w:rPr>
        <w:t> Информация для родителей на сайте:</w:t>
      </w:r>
    </w:p>
    <w:p w:rsidR="00CD6581" w:rsidRPr="002C72A2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rPr>
          <w:color w:val="000000"/>
        </w:rPr>
      </w:pP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center"/>
        <w:rPr>
          <w:b/>
          <w:bCs/>
          <w:i/>
          <w:iCs/>
          <w:color w:val="000000"/>
        </w:rPr>
      </w:pPr>
      <w:r w:rsidRPr="002C72A2">
        <w:rPr>
          <w:b/>
          <w:bCs/>
          <w:i/>
          <w:iCs/>
          <w:color w:val="000000"/>
        </w:rPr>
        <w:t>Уважаемые родители!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both"/>
        <w:rPr>
          <w:color w:val="000000"/>
        </w:rPr>
      </w:pPr>
      <w:r w:rsidRPr="002C72A2">
        <w:rPr>
          <w:color w:val="000000"/>
        </w:rPr>
        <w:t>На первом занятии  </w:t>
      </w:r>
      <w:r>
        <w:rPr>
          <w:color w:val="000000"/>
        </w:rPr>
        <w:t>мы будем знакомиться друг с другом, сыграем в игру «Дружба начинается с улыбки»</w:t>
      </w:r>
      <w:r w:rsidRPr="002C72A2">
        <w:rPr>
          <w:color w:val="000000"/>
        </w:rPr>
        <w:t>. А самым интересным событием</w:t>
      </w:r>
      <w:r>
        <w:rPr>
          <w:color w:val="000000"/>
        </w:rPr>
        <w:t xml:space="preserve"> встречи  станет игра «Цветы»</w:t>
      </w:r>
      <w:r w:rsidRPr="002C72A2">
        <w:rPr>
          <w:color w:val="000000"/>
        </w:rPr>
        <w:t xml:space="preserve">.  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Вы можете помочь своим детям дома сделать </w:t>
      </w:r>
      <w:r w:rsidRPr="002C72A2">
        <w:rPr>
          <w:color w:val="000000"/>
        </w:rPr>
        <w:t xml:space="preserve">цветок из бумаги </w:t>
      </w:r>
      <w:r>
        <w:rPr>
          <w:color w:val="000000"/>
        </w:rPr>
        <w:t xml:space="preserve">с его именем.  </w:t>
      </w:r>
      <w:r w:rsidRPr="002C72A2">
        <w:rPr>
          <w:color w:val="000000"/>
        </w:rPr>
        <w:t>Форма и цвет цветка будет зависеть то</w:t>
      </w:r>
      <w:r>
        <w:rPr>
          <w:color w:val="000000"/>
        </w:rPr>
        <w:t>лько от вашей фантазии. Размер –</w:t>
      </w:r>
      <w:r w:rsidRPr="002C72A2">
        <w:rPr>
          <w:color w:val="000000"/>
        </w:rPr>
        <w:t xml:space="preserve"> единственное условие, он не должен превышать 8 сантиметров в диаметре. 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Во время выполнения творческой работы поговорите с ребёнком о его одноклассниках, о том, как ребята общаются в классе. Поговорите  о дружбе, о друзьях. Приведите пример из собственной жизни.</w:t>
      </w:r>
    </w:p>
    <w:p w:rsidR="00CD6581" w:rsidRPr="00B779C7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 w:rsidRPr="00B779C7">
        <w:rPr>
          <w:b/>
          <w:bCs/>
          <w:color w:val="000000"/>
        </w:rPr>
        <w:t>Желаем удачи в совместном творчестве!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rPr>
          <w:color w:val="000000"/>
        </w:rPr>
      </w:pPr>
    </w:p>
    <w:p w:rsidR="00CD6581" w:rsidRPr="00B779C7" w:rsidRDefault="00CD6581" w:rsidP="00CE4A07">
      <w:pPr>
        <w:pStyle w:val="NormalWeb"/>
        <w:shd w:val="clear" w:color="auto" w:fill="F2F2F2"/>
        <w:spacing w:before="0" w:beforeAutospacing="0" w:after="0" w:afterAutospacing="0"/>
        <w:jc w:val="both"/>
        <w:rPr>
          <w:i/>
          <w:iCs/>
          <w:color w:val="000000"/>
        </w:rPr>
      </w:pPr>
      <w:r w:rsidRPr="00B779C7">
        <w:rPr>
          <w:i/>
          <w:iCs/>
          <w:color w:val="000000"/>
        </w:rPr>
        <w:t xml:space="preserve">Репортаж с места событий вы сможете увидеть на страницах нашего </w:t>
      </w:r>
      <w:r>
        <w:rPr>
          <w:i/>
          <w:iCs/>
          <w:color w:val="000000"/>
        </w:rPr>
        <w:t>сайта</w:t>
      </w:r>
      <w:r w:rsidRPr="00B779C7">
        <w:rPr>
          <w:i/>
          <w:iCs/>
          <w:color w:val="000000"/>
        </w:rPr>
        <w:t>.</w:t>
      </w:r>
      <w:r>
        <w:rPr>
          <w:i/>
          <w:iCs/>
          <w:color w:val="000000"/>
        </w:rPr>
        <w:t xml:space="preserve"> Ждём ваших комментариев.</w:t>
      </w:r>
    </w:p>
    <w:p w:rsidR="00CD6581" w:rsidRDefault="00CD6581" w:rsidP="002C72A2">
      <w:pPr>
        <w:pStyle w:val="NormalWeb"/>
        <w:spacing w:before="0" w:beforeAutospacing="0" w:after="0" w:afterAutospacing="0"/>
        <w:ind w:left="-540" w:firstLine="540"/>
        <w:rPr>
          <w:b/>
          <w:bCs/>
          <w:color w:val="000000"/>
          <w:u w:val="single"/>
        </w:rPr>
      </w:pPr>
    </w:p>
    <w:p w:rsidR="00CD6581" w:rsidRDefault="00CD6581" w:rsidP="00A05779">
      <w:pPr>
        <w:pStyle w:val="NormalWeb"/>
        <w:spacing w:before="0" w:beforeAutospacing="0" w:after="0" w:afterAutospacing="0"/>
        <w:ind w:firstLine="540"/>
        <w:rPr>
          <w:b/>
          <w:bCs/>
          <w:i/>
          <w:iCs/>
          <w:color w:val="000000"/>
          <w:u w:val="single"/>
        </w:rPr>
      </w:pPr>
      <w:r w:rsidRPr="00A05779">
        <w:rPr>
          <w:b/>
          <w:bCs/>
          <w:i/>
          <w:iCs/>
          <w:color w:val="000000"/>
          <w:u w:val="single"/>
        </w:rPr>
        <w:t>Ход занятия:</w:t>
      </w:r>
    </w:p>
    <w:p w:rsidR="00CD6581" w:rsidRPr="00A05779" w:rsidRDefault="00CD6581" w:rsidP="00A05779">
      <w:pPr>
        <w:pStyle w:val="NormalWeb"/>
        <w:spacing w:before="0" w:beforeAutospacing="0" w:after="0" w:afterAutospacing="0"/>
        <w:ind w:firstLine="540"/>
        <w:rPr>
          <w:i/>
          <w:iCs/>
          <w:color w:val="000000"/>
        </w:rPr>
      </w:pPr>
    </w:p>
    <w:p w:rsidR="00CD6581" w:rsidRPr="00060570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>
        <w:rPr>
          <w:i/>
          <w:iCs/>
          <w:color w:val="000000"/>
          <w:u w:val="single"/>
        </w:rPr>
        <w:t>1. Приветствие</w:t>
      </w:r>
    </w:p>
    <w:p w:rsidR="00CD6581" w:rsidRPr="00060570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</w:rPr>
      </w:pPr>
      <w:r w:rsidRPr="00060570">
        <w:rPr>
          <w:i/>
          <w:iCs/>
          <w:color w:val="000000"/>
        </w:rPr>
        <w:t>Психолог приветс</w:t>
      </w:r>
      <w:r>
        <w:rPr>
          <w:i/>
          <w:iCs/>
          <w:color w:val="000000"/>
        </w:rPr>
        <w:t xml:space="preserve">твует детей, здоровается с ними и предлагает выбрать смайлик, соответствующий настроению ребёнка (Анкета «Настроение». </w:t>
      </w:r>
      <w:r>
        <w:rPr>
          <w:b/>
          <w:bCs/>
          <w:i/>
          <w:iCs/>
          <w:color w:val="000066"/>
        </w:rPr>
        <w:t>Приложение 2</w:t>
      </w:r>
      <w:r>
        <w:rPr>
          <w:i/>
          <w:iCs/>
        </w:rPr>
        <w:t>)</w:t>
      </w:r>
      <w:r>
        <w:rPr>
          <w:i/>
          <w:iCs/>
          <w:color w:val="000000"/>
        </w:rPr>
        <w:t>.</w:t>
      </w:r>
    </w:p>
    <w:p w:rsidR="00CD6581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E831D8">
        <w:rPr>
          <w:i/>
          <w:iCs/>
          <w:color w:val="000000"/>
        </w:rPr>
        <w:t>Слова психолога:</w:t>
      </w:r>
      <w:r>
        <w:rPr>
          <w:color w:val="000000"/>
        </w:rPr>
        <w:t xml:space="preserve"> «Я</w:t>
      </w:r>
      <w:r w:rsidRPr="002C72A2">
        <w:rPr>
          <w:color w:val="000000"/>
        </w:rPr>
        <w:t xml:space="preserve"> очень   рада встрече с вами. Вы пришли в школу, и наша школа станет местом, где вы узнаете много нового и интересного, получите ответы на разные  сложные  вопросы. И, конечно, здесь вы встретите много друзей. А для того, чтобы мы все лучше познакомились, узнали лучше своих будущих одноклассников, мы будем встречаться на наших </w:t>
      </w:r>
      <w:r>
        <w:rPr>
          <w:color w:val="000000"/>
        </w:rPr>
        <w:t>необычных занятиях.</w:t>
      </w:r>
    </w:p>
    <w:p w:rsidR="00CD6581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 xml:space="preserve">Прежде чем мы  начнем играть, я предлагаю вам ответить на вопросы анкеты «Школа». Я буду читать вопрос, а вы выберете свой вариант и обведёте его кружочком. Так как многие ещё не умеют читать, эти варианты отмечены красным, желтым и зелёным цветом. </w:t>
      </w:r>
    </w:p>
    <w:p w:rsidR="00CD6581" w:rsidRPr="002C72A2" w:rsidRDefault="00CD6581" w:rsidP="00060570">
      <w:pPr>
        <w:ind w:firstLine="567"/>
        <w:jc w:val="both"/>
        <w:rPr>
          <w:color w:val="000066"/>
        </w:rPr>
      </w:pPr>
      <w:r w:rsidRPr="00060570">
        <w:rPr>
          <w:i/>
          <w:iCs/>
          <w:color w:val="000000"/>
        </w:rPr>
        <w:t>Ребята отвечают на вопросы анкеты «Школа»</w:t>
      </w:r>
      <w:r>
        <w:rPr>
          <w:i/>
          <w:iCs/>
          <w:color w:val="000000"/>
        </w:rPr>
        <w:t xml:space="preserve"> </w:t>
      </w:r>
      <w:r>
        <w:rPr>
          <w:b/>
          <w:bCs/>
          <w:i/>
          <w:iCs/>
          <w:color w:val="000066"/>
        </w:rPr>
        <w:t>(приложение 3</w:t>
      </w:r>
      <w:r w:rsidRPr="002C72A2">
        <w:rPr>
          <w:b/>
          <w:bCs/>
          <w:i/>
          <w:iCs/>
          <w:color w:val="000066"/>
        </w:rPr>
        <w:t>).</w:t>
      </w:r>
    </w:p>
    <w:p w:rsidR="00CD6581" w:rsidRPr="002C72A2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C72A2">
        <w:rPr>
          <w:color w:val="000000"/>
        </w:rPr>
        <w:t>Посмотрите вокруг, как много ребят в классе. Вы еще не все друг друга знаете</w:t>
      </w:r>
      <w:r>
        <w:rPr>
          <w:color w:val="000000"/>
        </w:rPr>
        <w:t>, не со всеми знакомы. Конечно, у</w:t>
      </w:r>
      <w:r w:rsidRPr="002C72A2">
        <w:rPr>
          <w:color w:val="000000"/>
        </w:rPr>
        <w:t xml:space="preserve"> каждого свое имя, и сразу бывает трудно</w:t>
      </w:r>
      <w:r>
        <w:rPr>
          <w:color w:val="000000"/>
        </w:rPr>
        <w:t xml:space="preserve"> запомнить, как кого зовут. Мы постараемся запомнить имена с помощью интересной игры»</w:t>
      </w:r>
      <w:r w:rsidRPr="002C72A2">
        <w:rPr>
          <w:color w:val="000000"/>
        </w:rPr>
        <w:t>.</w:t>
      </w:r>
    </w:p>
    <w:p w:rsidR="00CD6581" w:rsidRPr="00060570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 w:rsidRPr="00060570">
        <w:rPr>
          <w:i/>
          <w:iCs/>
          <w:color w:val="000000"/>
          <w:u w:val="single"/>
        </w:rPr>
        <w:t>2. Иг</w:t>
      </w:r>
      <w:r>
        <w:rPr>
          <w:i/>
          <w:iCs/>
          <w:color w:val="000000"/>
          <w:u w:val="single"/>
        </w:rPr>
        <w:t>ра «Дружба начинается с улыбки»</w:t>
      </w:r>
    </w:p>
    <w:p w:rsidR="00CD6581" w:rsidRPr="002C72A2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C72A2">
        <w:rPr>
          <w:color w:val="000000"/>
        </w:rPr>
        <w:t>Каждый ребенок по очереди поворачивается к своему соседу, называя свое имя, дарит ему свою улыбку и. д.</w:t>
      </w:r>
    </w:p>
    <w:p w:rsidR="00CD6581" w:rsidRPr="002C72A2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E831D8">
        <w:rPr>
          <w:i/>
          <w:iCs/>
          <w:color w:val="000000"/>
        </w:rPr>
        <w:t>Слова психолога:</w:t>
      </w:r>
      <w:r>
        <w:rPr>
          <w:color w:val="000000"/>
        </w:rPr>
        <w:t xml:space="preserve"> «</w:t>
      </w:r>
      <w:r w:rsidRPr="002C72A2">
        <w:rPr>
          <w:color w:val="000000"/>
        </w:rPr>
        <w:t>Ребята, а я смотрю, вы  пришли на наше занятие с  цветами.</w:t>
      </w:r>
    </w:p>
    <w:p w:rsidR="00CD6581" w:rsidRPr="002C72A2" w:rsidRDefault="00CD6581" w:rsidP="009803F6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C72A2">
        <w:rPr>
          <w:color w:val="000000"/>
        </w:rPr>
        <w:t>С кем вы их делали?</w:t>
      </w:r>
      <w:r>
        <w:rPr>
          <w:color w:val="000000"/>
        </w:rPr>
        <w:t xml:space="preserve"> Молодцы!</w:t>
      </w:r>
      <w:r w:rsidRPr="002C72A2">
        <w:rPr>
          <w:color w:val="000000"/>
        </w:rPr>
        <w:t xml:space="preserve"> Покажите их.</w:t>
      </w:r>
    </w:p>
    <w:p w:rsidR="00CD6581" w:rsidRPr="0049022E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</w:rPr>
      </w:pPr>
      <w:r w:rsidRPr="0049022E">
        <w:rPr>
          <w:i/>
          <w:iCs/>
          <w:color w:val="000000"/>
        </w:rPr>
        <w:t xml:space="preserve">Дети  показывают цветы со своим именем, сделанные дома с родителями.  </w:t>
      </w:r>
    </w:p>
    <w:p w:rsidR="00CD6581" w:rsidRPr="002402B8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>
        <w:rPr>
          <w:i/>
          <w:iCs/>
          <w:color w:val="000000"/>
          <w:u w:val="single"/>
        </w:rPr>
        <w:t>3</w:t>
      </w:r>
      <w:r w:rsidRPr="002402B8">
        <w:rPr>
          <w:i/>
          <w:iCs/>
          <w:color w:val="000000"/>
          <w:u w:val="single"/>
        </w:rPr>
        <w:t xml:space="preserve">. </w:t>
      </w:r>
      <w:r>
        <w:rPr>
          <w:i/>
          <w:iCs/>
          <w:color w:val="000000"/>
          <w:u w:val="single"/>
        </w:rPr>
        <w:t>Игра « Цветы»</w:t>
      </w:r>
    </w:p>
    <w:p w:rsidR="00CD6581" w:rsidRPr="002C72A2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C72A2">
        <w:rPr>
          <w:color w:val="000000"/>
        </w:rPr>
        <w:t>Сегодня мы с вами  будем украшать  нашу зеленую поляну  красивыми цветами, сделанными своими руками. А как</w:t>
      </w:r>
      <w:r>
        <w:rPr>
          <w:color w:val="000000"/>
        </w:rPr>
        <w:t>,</w:t>
      </w:r>
      <w:r w:rsidRPr="002C72A2">
        <w:rPr>
          <w:color w:val="000000"/>
        </w:rPr>
        <w:t xml:space="preserve"> я вам сейчас расскажу.</w:t>
      </w:r>
    </w:p>
    <w:p w:rsidR="00CD6581" w:rsidRPr="002C72A2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C72A2">
        <w:rPr>
          <w:color w:val="000000"/>
        </w:rPr>
        <w:t>Перед вами лежат цветы с вашими именами. Слушайте внимательно задание. Цветы  помогут вам его выполнить.</w:t>
      </w:r>
    </w:p>
    <w:p w:rsidR="00CD6581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C72A2">
        <w:rPr>
          <w:color w:val="000000"/>
        </w:rPr>
        <w:t>Сейчас я буду  говорить: «Поднимите цветы те ребята, чьи имена  начинаются на букву «А» и дети с этими именами выходят к доске</w:t>
      </w:r>
      <w:r>
        <w:rPr>
          <w:color w:val="000000"/>
        </w:rPr>
        <w:t xml:space="preserve">, </w:t>
      </w:r>
      <w:r w:rsidRPr="002C72A2">
        <w:rPr>
          <w:color w:val="000000"/>
        </w:rPr>
        <w:t>выбирают своему цветку понравившееся место на поляне». Затем выходят к доске дети,  у которых имена начинаются на букву «Б» и т.д</w:t>
      </w:r>
      <w:r>
        <w:rPr>
          <w:color w:val="000000"/>
        </w:rPr>
        <w:t>»</w:t>
      </w:r>
      <w:r w:rsidRPr="002C72A2">
        <w:rPr>
          <w:color w:val="000000"/>
        </w:rPr>
        <w:t>.</w:t>
      </w:r>
    </w:p>
    <w:p w:rsidR="00CD6581" w:rsidRPr="002C72A2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>По итогам игры оформляется сказочная поляна.</w:t>
      </w:r>
    </w:p>
    <w:p w:rsidR="00CD6581" w:rsidRDefault="00CD6581" w:rsidP="0049022E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  <w:r w:rsidRPr="002402B8">
        <w:rPr>
          <w:i/>
          <w:iCs/>
          <w:color w:val="000000"/>
          <w:u w:val="single"/>
        </w:rPr>
        <w:t>Рефлексия</w:t>
      </w:r>
    </w:p>
    <w:p w:rsidR="00CD6581" w:rsidRPr="0049022E" w:rsidRDefault="00CD6581" w:rsidP="0049022E">
      <w:pPr>
        <w:pStyle w:val="NormalWeb"/>
        <w:spacing w:before="0" w:beforeAutospacing="0" w:after="0" w:afterAutospacing="0"/>
        <w:ind w:left="720"/>
        <w:jc w:val="both"/>
        <w:rPr>
          <w:color w:val="000000"/>
        </w:rPr>
      </w:pPr>
      <w:r w:rsidRPr="0049022E">
        <w:rPr>
          <w:color w:val="000000"/>
        </w:rPr>
        <w:t>Детям задаются вопросы</w:t>
      </w:r>
      <w:r>
        <w:rPr>
          <w:color w:val="000000"/>
        </w:rPr>
        <w:t>:</w:t>
      </w:r>
    </w:p>
    <w:p w:rsidR="00CD6581" w:rsidRPr="002C72A2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C72A2">
        <w:rPr>
          <w:color w:val="000000"/>
        </w:rPr>
        <w:t>1) Понравилось ли вам занятие?</w:t>
      </w:r>
    </w:p>
    <w:p w:rsidR="00CD6581" w:rsidRPr="002C72A2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C72A2">
        <w:rPr>
          <w:color w:val="000000"/>
        </w:rPr>
        <w:t>2)Что было интересным?</w:t>
      </w:r>
    </w:p>
    <w:p w:rsidR="00CD6581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C72A2">
        <w:rPr>
          <w:color w:val="000000"/>
        </w:rPr>
        <w:t>3)Что  особенно  запомнилось?</w:t>
      </w:r>
    </w:p>
    <w:p w:rsidR="00CD6581" w:rsidRPr="002C72A2" w:rsidRDefault="00CD6581" w:rsidP="0006057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 xml:space="preserve">4) Выберите смайлик со своим настроением </w:t>
      </w:r>
      <w:r>
        <w:rPr>
          <w:i/>
          <w:iCs/>
          <w:color w:val="000000"/>
        </w:rPr>
        <w:t xml:space="preserve">(Анкета «Настроение».  </w:t>
      </w:r>
      <w:r>
        <w:rPr>
          <w:b/>
          <w:bCs/>
          <w:i/>
          <w:iCs/>
          <w:color w:val="000066"/>
        </w:rPr>
        <w:t>Приложение 2</w:t>
      </w:r>
      <w:r>
        <w:rPr>
          <w:i/>
          <w:iCs/>
        </w:rPr>
        <w:t>)</w:t>
      </w:r>
      <w:r>
        <w:rPr>
          <w:color w:val="000000"/>
        </w:rPr>
        <w:t>.</w:t>
      </w:r>
    </w:p>
    <w:p w:rsidR="00CD6581" w:rsidRDefault="00CD6581" w:rsidP="002A0375">
      <w:pPr>
        <w:ind w:firstLine="567"/>
        <w:jc w:val="both"/>
        <w:rPr>
          <w:b/>
          <w:bCs/>
          <w:color w:val="000000"/>
        </w:rPr>
      </w:pPr>
    </w:p>
    <w:p w:rsidR="00CD6581" w:rsidRDefault="00CD6581" w:rsidP="002A0375">
      <w:pPr>
        <w:ind w:firstLine="567"/>
        <w:jc w:val="both"/>
        <w:rPr>
          <w:color w:val="000000"/>
        </w:rPr>
      </w:pPr>
      <w:r w:rsidRPr="002C72A2">
        <w:rPr>
          <w:b/>
          <w:bCs/>
          <w:color w:val="000000"/>
        </w:rPr>
        <w:t xml:space="preserve">Ребята, </w:t>
      </w:r>
      <w:r w:rsidRPr="002C72A2">
        <w:rPr>
          <w:color w:val="000000"/>
        </w:rPr>
        <w:t xml:space="preserve">если вы хотите рассказать </w:t>
      </w:r>
      <w:r>
        <w:rPr>
          <w:color w:val="000000"/>
        </w:rPr>
        <w:t>родителям, друзьям о нашей встрече, поделиться своими впечатлениями</w:t>
      </w:r>
      <w:r w:rsidRPr="002C72A2">
        <w:rPr>
          <w:color w:val="000000"/>
        </w:rPr>
        <w:t xml:space="preserve">, то </w:t>
      </w:r>
      <w:r>
        <w:rPr>
          <w:color w:val="000000"/>
        </w:rPr>
        <w:t xml:space="preserve">заходите на сайт нашего проекта. </w:t>
      </w:r>
      <w:r w:rsidRPr="002C72A2">
        <w:rPr>
          <w:color w:val="000000"/>
        </w:rPr>
        <w:t>Оставляйте</w:t>
      </w:r>
      <w:r>
        <w:rPr>
          <w:color w:val="000000"/>
        </w:rPr>
        <w:t xml:space="preserve">  свои комментарии, смотрите фотографии. На страничке второго занятия вы найдете следующее задание.</w:t>
      </w:r>
    </w:p>
    <w:p w:rsidR="00CD6581" w:rsidRPr="002A0375" w:rsidRDefault="00CD6581" w:rsidP="002A0375">
      <w:pPr>
        <w:ind w:firstLine="567"/>
        <w:jc w:val="center"/>
        <w:rPr>
          <w:b/>
          <w:bCs/>
          <w:color w:val="000000"/>
        </w:rPr>
      </w:pPr>
      <w:r w:rsidRPr="002A0375">
        <w:rPr>
          <w:b/>
          <w:bCs/>
          <w:color w:val="000000"/>
        </w:rPr>
        <w:t>До новых встреч!</w:t>
      </w:r>
    </w:p>
    <w:p w:rsidR="00CD6581" w:rsidRDefault="00CD6581" w:rsidP="00F90458">
      <w:pPr>
        <w:pStyle w:val="msotitle3"/>
        <w:widowControl w:val="0"/>
        <w:ind w:firstLine="567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CD6581" w:rsidRPr="005F4399" w:rsidRDefault="00CD6581" w:rsidP="00F90458">
      <w:pPr>
        <w:pStyle w:val="msotitle3"/>
        <w:widowControl w:val="0"/>
        <w:ind w:firstLine="567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CD6581" w:rsidRPr="00803CDC" w:rsidRDefault="00CD6581" w:rsidP="002A0375">
      <w:pPr>
        <w:pStyle w:val="NormalWeb"/>
        <w:spacing w:before="0" w:beforeAutospacing="0" w:after="0" w:afterAutospacing="0"/>
        <w:ind w:left="-540" w:firstLine="540"/>
        <w:rPr>
          <w:sz w:val="28"/>
          <w:szCs w:val="28"/>
        </w:rPr>
      </w:pPr>
      <w:r w:rsidRPr="00803CDC">
        <w:rPr>
          <w:b/>
          <w:bCs/>
          <w:sz w:val="28"/>
          <w:szCs w:val="28"/>
          <w:u w:val="single"/>
        </w:rPr>
        <w:t>Занятие 2. «Комплименты»</w:t>
      </w:r>
    </w:p>
    <w:p w:rsidR="00CD6581" w:rsidRDefault="00CD6581" w:rsidP="002A0375">
      <w:pPr>
        <w:pStyle w:val="NormalWeb"/>
        <w:spacing w:before="0" w:beforeAutospacing="0" w:after="0" w:afterAutospacing="0"/>
        <w:ind w:left="-540" w:firstLine="540"/>
        <w:rPr>
          <w:b/>
          <w:bCs/>
          <w:i/>
          <w:iCs/>
          <w:color w:val="000000"/>
          <w:u w:val="single"/>
        </w:rPr>
      </w:pPr>
    </w:p>
    <w:p w:rsidR="00CD6581" w:rsidRPr="002A0375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rPr>
          <w:i/>
          <w:iCs/>
          <w:color w:val="000000"/>
        </w:rPr>
      </w:pPr>
      <w:r w:rsidRPr="002A0375">
        <w:rPr>
          <w:b/>
          <w:bCs/>
          <w:i/>
          <w:iCs/>
          <w:color w:val="000000"/>
          <w:u w:val="single"/>
        </w:rPr>
        <w:t>Информация для родителей на сайте: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rPr>
          <w:b/>
          <w:bCs/>
          <w:color w:val="000000"/>
        </w:rPr>
      </w:pP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center"/>
        <w:rPr>
          <w:b/>
          <w:bCs/>
          <w:color w:val="000000"/>
        </w:rPr>
      </w:pPr>
      <w:r w:rsidRPr="002A0375">
        <w:rPr>
          <w:b/>
          <w:bCs/>
          <w:color w:val="000000"/>
        </w:rPr>
        <w:t>Уважаемые родители!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both"/>
        <w:rPr>
          <w:color w:val="000000"/>
        </w:rPr>
      </w:pPr>
      <w:r w:rsidRPr="002A0375">
        <w:rPr>
          <w:color w:val="000000"/>
        </w:rPr>
        <w:t>На</w:t>
      </w:r>
      <w:r>
        <w:rPr>
          <w:color w:val="000000"/>
        </w:rPr>
        <w:t xml:space="preserve"> </w:t>
      </w:r>
      <w:r w:rsidRPr="002A0375">
        <w:rPr>
          <w:color w:val="000000"/>
        </w:rPr>
        <w:t xml:space="preserve">втором занятии </w:t>
      </w:r>
      <w:r>
        <w:rPr>
          <w:color w:val="000000"/>
        </w:rPr>
        <w:t>мы будем</w:t>
      </w:r>
      <w:r w:rsidRPr="002A0375">
        <w:rPr>
          <w:color w:val="000000"/>
        </w:rPr>
        <w:t xml:space="preserve"> учиться говорить друг другу комплименты</w:t>
      </w:r>
      <w:r>
        <w:rPr>
          <w:color w:val="000000"/>
        </w:rPr>
        <w:t>,  выполним</w:t>
      </w:r>
      <w:r w:rsidRPr="002A0375">
        <w:rPr>
          <w:color w:val="000000"/>
        </w:rPr>
        <w:t xml:space="preserve">  </w:t>
      </w:r>
      <w:r>
        <w:rPr>
          <w:color w:val="000000"/>
        </w:rPr>
        <w:t>упражнение «Приветствие», поиграем в  игру «</w:t>
      </w:r>
      <w:r w:rsidRPr="002A0375">
        <w:rPr>
          <w:color w:val="000000"/>
        </w:rPr>
        <w:t xml:space="preserve">Здравствуй, а я тебя помню» и </w:t>
      </w:r>
      <w:r>
        <w:rPr>
          <w:color w:val="000000"/>
        </w:rPr>
        <w:t>игру «Комплимент». А в</w:t>
      </w:r>
      <w:r w:rsidRPr="002A0375">
        <w:rPr>
          <w:color w:val="000000"/>
        </w:rPr>
        <w:t>ы можете помочь свои</w:t>
      </w:r>
      <w:r>
        <w:rPr>
          <w:color w:val="000000"/>
        </w:rPr>
        <w:t xml:space="preserve">м детям подготовиться к занятию и сделать из цветной бумаги  осенний листик </w:t>
      </w:r>
      <w:r w:rsidRPr="002A0375">
        <w:rPr>
          <w:color w:val="000000"/>
        </w:rPr>
        <w:t xml:space="preserve"> (диаметр около 8 с</w:t>
      </w:r>
      <w:r>
        <w:rPr>
          <w:color w:val="000000"/>
        </w:rPr>
        <w:t>антиметров</w:t>
      </w:r>
      <w:r w:rsidRPr="002A0375">
        <w:rPr>
          <w:color w:val="000000"/>
        </w:rPr>
        <w:t xml:space="preserve">). 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both"/>
        <w:rPr>
          <w:color w:val="000000"/>
        </w:rPr>
      </w:pPr>
      <w:r w:rsidRPr="002A0375">
        <w:rPr>
          <w:color w:val="000000"/>
        </w:rPr>
        <w:t>Посмотрите</w:t>
      </w:r>
      <w:r>
        <w:rPr>
          <w:color w:val="000000"/>
        </w:rPr>
        <w:t xml:space="preserve"> </w:t>
      </w:r>
      <w:r w:rsidRPr="002A0375">
        <w:rPr>
          <w:color w:val="000000"/>
        </w:rPr>
        <w:t xml:space="preserve">с детьми фоторепортаж с  первого занятия, </w:t>
      </w:r>
      <w:r>
        <w:rPr>
          <w:color w:val="000000"/>
        </w:rPr>
        <w:t>пусть они поделятся с вами   впечатлениями. П</w:t>
      </w:r>
      <w:r w:rsidRPr="002A0375">
        <w:rPr>
          <w:color w:val="000000"/>
        </w:rPr>
        <w:t xml:space="preserve">оговорите  о цветах,  которые </w:t>
      </w:r>
      <w:r>
        <w:rPr>
          <w:color w:val="000000"/>
        </w:rPr>
        <w:t>приготовили</w:t>
      </w:r>
      <w:r w:rsidRPr="002A0375">
        <w:rPr>
          <w:color w:val="000000"/>
        </w:rPr>
        <w:t xml:space="preserve"> ребята и о </w:t>
      </w:r>
      <w:r>
        <w:rPr>
          <w:color w:val="000000"/>
        </w:rPr>
        <w:t>цветочной поляне.</w:t>
      </w:r>
    </w:p>
    <w:p w:rsidR="00CD6581" w:rsidRPr="002A0375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>Побеседуйте с ребёнком о том. Насколько приятно слышать хорошие слова в свой адрес.</w:t>
      </w:r>
    </w:p>
    <w:p w:rsidR="00CD6581" w:rsidRPr="00E91C2F" w:rsidRDefault="00CD6581" w:rsidP="00CE4A07">
      <w:pPr>
        <w:pStyle w:val="NormalWeb"/>
        <w:shd w:val="clear" w:color="auto" w:fill="F2F2F2"/>
        <w:spacing w:before="0" w:beforeAutospacing="0" w:after="0" w:afterAutospacing="0"/>
        <w:jc w:val="center"/>
        <w:rPr>
          <w:b/>
          <w:bCs/>
          <w:color w:val="000000"/>
        </w:rPr>
      </w:pPr>
      <w:r w:rsidRPr="00E91C2F">
        <w:rPr>
          <w:b/>
          <w:bCs/>
          <w:color w:val="000000"/>
        </w:rPr>
        <w:t>Желаем удачи в совместном творчестве!</w:t>
      </w:r>
    </w:p>
    <w:p w:rsidR="00CD6581" w:rsidRPr="00B779C7" w:rsidRDefault="00CD6581" w:rsidP="00CE4A07">
      <w:pPr>
        <w:pStyle w:val="NormalWeb"/>
        <w:shd w:val="clear" w:color="auto" w:fill="F2F2F2"/>
        <w:spacing w:before="0" w:beforeAutospacing="0" w:after="0" w:afterAutospacing="0"/>
        <w:jc w:val="both"/>
        <w:rPr>
          <w:i/>
          <w:iCs/>
          <w:color w:val="000000"/>
        </w:rPr>
      </w:pPr>
      <w:r w:rsidRPr="00B779C7">
        <w:rPr>
          <w:i/>
          <w:iCs/>
          <w:color w:val="000000"/>
        </w:rPr>
        <w:t xml:space="preserve">Репортаж с места событий вы сможете увидеть на страницах нашего </w:t>
      </w:r>
      <w:r>
        <w:rPr>
          <w:i/>
          <w:iCs/>
          <w:color w:val="000000"/>
        </w:rPr>
        <w:t>сайта</w:t>
      </w:r>
      <w:r w:rsidRPr="00B779C7">
        <w:rPr>
          <w:i/>
          <w:iCs/>
          <w:color w:val="000000"/>
        </w:rPr>
        <w:t>.</w:t>
      </w:r>
      <w:r>
        <w:rPr>
          <w:i/>
          <w:iCs/>
          <w:color w:val="000000"/>
        </w:rPr>
        <w:t xml:space="preserve"> Ждём ваших комментариев.</w:t>
      </w:r>
    </w:p>
    <w:p w:rsidR="00CD6581" w:rsidRPr="002A0375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both"/>
        <w:rPr>
          <w:color w:val="000000"/>
        </w:rPr>
      </w:pPr>
    </w:p>
    <w:p w:rsidR="00CD6581" w:rsidRPr="002A0375" w:rsidRDefault="00CD6581" w:rsidP="002A0375">
      <w:pPr>
        <w:pStyle w:val="NormalWeb"/>
        <w:spacing w:before="0" w:beforeAutospacing="0" w:after="0" w:afterAutospacing="0"/>
        <w:ind w:left="-540" w:firstLine="540"/>
        <w:rPr>
          <w:color w:val="000000"/>
        </w:rPr>
      </w:pPr>
      <w:r w:rsidRPr="002A0375">
        <w:rPr>
          <w:b/>
          <w:bCs/>
          <w:color w:val="000000"/>
          <w:u w:val="single"/>
        </w:rPr>
        <w:t>Ход занятия:</w:t>
      </w:r>
    </w:p>
    <w:p w:rsidR="00CD6581" w:rsidRPr="00C24E5A" w:rsidRDefault="00CD6581" w:rsidP="00C24E5A">
      <w:pPr>
        <w:pStyle w:val="NormalWeb"/>
        <w:numPr>
          <w:ilvl w:val="0"/>
          <w:numId w:val="10"/>
        </w:numPr>
        <w:spacing w:before="0" w:beforeAutospacing="0" w:after="0" w:afterAutospacing="0"/>
        <w:rPr>
          <w:i/>
          <w:iCs/>
          <w:color w:val="000000"/>
          <w:u w:val="single"/>
        </w:rPr>
      </w:pPr>
      <w:r w:rsidRPr="00C24E5A">
        <w:rPr>
          <w:i/>
          <w:iCs/>
          <w:color w:val="000000"/>
          <w:u w:val="single"/>
        </w:rPr>
        <w:t xml:space="preserve">Приветствие.  </w:t>
      </w:r>
    </w:p>
    <w:p w:rsidR="00CD6581" w:rsidRPr="00C24E5A" w:rsidRDefault="00CD6581" w:rsidP="00FE112F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C24E5A">
        <w:rPr>
          <w:color w:val="000000"/>
        </w:rPr>
        <w:t>Психолог приветствует детей, здоровается с ними и предлагает выбрать смайлик, соответствующий настроению ребёнка.</w:t>
      </w:r>
    </w:p>
    <w:p w:rsidR="00CD6581" w:rsidRPr="00C24E5A" w:rsidRDefault="00CD6581" w:rsidP="00C24E5A">
      <w:pPr>
        <w:pStyle w:val="NormalWeb"/>
        <w:numPr>
          <w:ilvl w:val="0"/>
          <w:numId w:val="10"/>
        </w:numPr>
        <w:spacing w:before="0" w:beforeAutospacing="0" w:after="0" w:afterAutospacing="0"/>
        <w:rPr>
          <w:i/>
          <w:iCs/>
          <w:color w:val="000000"/>
          <w:u w:val="single"/>
        </w:rPr>
      </w:pPr>
      <w:r w:rsidRPr="00C24E5A">
        <w:rPr>
          <w:i/>
          <w:iCs/>
          <w:color w:val="000000"/>
          <w:u w:val="single"/>
        </w:rPr>
        <w:t>Упражнение «Здравствуй, а я тебя помню».</w:t>
      </w:r>
    </w:p>
    <w:p w:rsidR="00CD6581" w:rsidRPr="002A0375" w:rsidRDefault="00CD6581" w:rsidP="00FE112F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Ребята приветствуют друг друга словами: « Здравствуй, а я тебя помню, ты -…» - и называют имя того, кого запомнили с прошлого занятия.</w:t>
      </w:r>
    </w:p>
    <w:p w:rsidR="00CD6581" w:rsidRPr="002A0375" w:rsidRDefault="00CD6581" w:rsidP="00FE112F">
      <w:pPr>
        <w:pStyle w:val="NormalWeb"/>
        <w:spacing w:before="0" w:beforeAutospacing="0" w:after="0" w:afterAutospacing="0"/>
        <w:ind w:firstLine="540"/>
        <w:rPr>
          <w:color w:val="000000"/>
        </w:rPr>
      </w:pPr>
    </w:p>
    <w:p w:rsidR="00CD6581" w:rsidRPr="00C36AA2" w:rsidRDefault="00CD6581" w:rsidP="00C36AA2">
      <w:pPr>
        <w:pStyle w:val="NormalWeb"/>
        <w:spacing w:before="0" w:beforeAutospacing="0" w:after="0" w:afterAutospacing="0"/>
        <w:ind w:left="-540" w:firstLine="540"/>
        <w:rPr>
          <w:i/>
          <w:iCs/>
          <w:color w:val="000000"/>
          <w:u w:val="single"/>
        </w:rPr>
      </w:pPr>
      <w:r w:rsidRPr="00C36AA2">
        <w:rPr>
          <w:i/>
          <w:iCs/>
          <w:color w:val="000000"/>
          <w:u w:val="single"/>
        </w:rPr>
        <w:t>3.  Игра  «Комплимент».</w:t>
      </w:r>
    </w:p>
    <w:p w:rsidR="00CD6581" w:rsidRPr="002A0375" w:rsidRDefault="00CD6581" w:rsidP="00FE112F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A0375">
        <w:rPr>
          <w:color w:val="000000"/>
        </w:rPr>
        <w:t>     </w:t>
      </w:r>
      <w:r w:rsidRPr="00E831D8">
        <w:rPr>
          <w:i/>
          <w:iCs/>
          <w:color w:val="000000"/>
        </w:rPr>
        <w:t>Слова психолога:</w:t>
      </w:r>
      <w:r>
        <w:rPr>
          <w:i/>
          <w:iCs/>
          <w:color w:val="000000"/>
        </w:rPr>
        <w:t xml:space="preserve"> «</w:t>
      </w:r>
      <w:r w:rsidRPr="002A0375">
        <w:rPr>
          <w:color w:val="000000"/>
        </w:rPr>
        <w:t>Ребята, сегодня у нас з</w:t>
      </w:r>
      <w:r>
        <w:rPr>
          <w:color w:val="000000"/>
        </w:rPr>
        <w:t>анятие необычное</w:t>
      </w:r>
      <w:r w:rsidRPr="002A0375">
        <w:rPr>
          <w:color w:val="000000"/>
        </w:rPr>
        <w:t>, мы  будем учиться говорить друг другу комплименты.</w:t>
      </w:r>
      <w:r>
        <w:rPr>
          <w:color w:val="000000"/>
        </w:rPr>
        <w:t xml:space="preserve"> Вы знаете, что такое комплименты? Правильно, это хорошие   слова по отношению к людям. Вот я говорю, н</w:t>
      </w:r>
      <w:r w:rsidRPr="002A0375">
        <w:rPr>
          <w:color w:val="000000"/>
        </w:rPr>
        <w:t xml:space="preserve">апример, «Танечка, у тебя сегодня красивые заколочки». Ребята, а как вы думаете, приятно Тане было услышать добрые слова в свой адрес? </w:t>
      </w:r>
    </w:p>
    <w:p w:rsidR="00CD6581" w:rsidRDefault="00CD6581" w:rsidP="00C36AA2">
      <w:pPr>
        <w:pStyle w:val="NormalWeb"/>
        <w:spacing w:before="0" w:beforeAutospacing="0" w:after="0" w:afterAutospacing="0"/>
        <w:ind w:firstLine="540"/>
        <w:rPr>
          <w:color w:val="000000"/>
        </w:rPr>
      </w:pPr>
      <w:r>
        <w:rPr>
          <w:color w:val="000000"/>
        </w:rPr>
        <w:t>С</w:t>
      </w:r>
      <w:r w:rsidRPr="002A0375">
        <w:rPr>
          <w:color w:val="000000"/>
        </w:rPr>
        <w:t xml:space="preserve">егодня к нам в гости пришла кукла Маша, которая любит получать комплименты.  И каждый из вас попробует  сказать кукле комплимент. </w:t>
      </w:r>
    </w:p>
    <w:p w:rsidR="00CD6581" w:rsidRPr="00FE112F" w:rsidRDefault="00CD6581" w:rsidP="00C36AA2">
      <w:pPr>
        <w:pStyle w:val="NormalWeb"/>
        <w:spacing w:before="0" w:beforeAutospacing="0" w:after="0" w:afterAutospacing="0"/>
        <w:ind w:firstLine="540"/>
        <w:rPr>
          <w:i/>
          <w:iCs/>
          <w:color w:val="000000"/>
        </w:rPr>
      </w:pPr>
      <w:r w:rsidRPr="00FE112F">
        <w:rPr>
          <w:i/>
          <w:iCs/>
          <w:color w:val="000000"/>
        </w:rPr>
        <w:t>Психолог  от лица куклы хвалит ребят за комплимент.</w:t>
      </w:r>
    </w:p>
    <w:p w:rsidR="00CD6581" w:rsidRPr="002A0375" w:rsidRDefault="00CD6581" w:rsidP="00C36AA2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Ребята, а я вижу, что вы пришли на занятие с  осенними листьями, сделанными своими руками</w:t>
      </w:r>
      <w:r>
        <w:rPr>
          <w:color w:val="000000"/>
        </w:rPr>
        <w:t>»</w:t>
      </w:r>
      <w:r w:rsidRPr="002A0375">
        <w:rPr>
          <w:color w:val="000000"/>
        </w:rPr>
        <w:t>.</w:t>
      </w:r>
    </w:p>
    <w:p w:rsidR="00CD6581" w:rsidRDefault="00CD6581" w:rsidP="00C36AA2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C36AA2">
        <w:rPr>
          <w:i/>
          <w:iCs/>
          <w:color w:val="000000"/>
        </w:rPr>
        <w:t>Дети показывают  приготовленные дома осенние листики.</w:t>
      </w:r>
      <w:r>
        <w:rPr>
          <w:i/>
          <w:iCs/>
          <w:color w:val="000000"/>
        </w:rPr>
        <w:t xml:space="preserve"> </w:t>
      </w:r>
      <w:r w:rsidRPr="00C36AA2">
        <w:rPr>
          <w:i/>
          <w:iCs/>
          <w:color w:val="000000"/>
        </w:rPr>
        <w:t>После этого все встают в круг.</w:t>
      </w:r>
    </w:p>
    <w:p w:rsidR="00CD6581" w:rsidRDefault="00CD6581" w:rsidP="00C36AA2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A0375">
        <w:rPr>
          <w:color w:val="000000"/>
        </w:rPr>
        <w:t xml:space="preserve">Стоя в кругу, </w:t>
      </w:r>
      <w:r>
        <w:rPr>
          <w:color w:val="000000"/>
        </w:rPr>
        <w:t xml:space="preserve">психолог первый </w:t>
      </w:r>
      <w:r w:rsidRPr="002A0375">
        <w:rPr>
          <w:color w:val="000000"/>
        </w:rPr>
        <w:t xml:space="preserve">начинает говорить комплимент ребенку и дарит </w:t>
      </w:r>
      <w:r>
        <w:rPr>
          <w:color w:val="000000"/>
        </w:rPr>
        <w:t xml:space="preserve">ему </w:t>
      </w:r>
      <w:r w:rsidRPr="002A0375">
        <w:rPr>
          <w:color w:val="000000"/>
        </w:rPr>
        <w:t xml:space="preserve">осенний лист.  Ребенок, получивший комплимент вместе с подарком, говорит  комплимент своему соседу и дарит осенний  лист и т.д. по  цепочке. </w:t>
      </w:r>
    </w:p>
    <w:p w:rsidR="00CD6581" w:rsidRPr="00C36AA2" w:rsidRDefault="00CD6581" w:rsidP="00C36AA2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</w:rPr>
      </w:pPr>
      <w:r w:rsidRPr="002A0375">
        <w:rPr>
          <w:color w:val="000000"/>
        </w:rPr>
        <w:t>В конце игры</w:t>
      </w:r>
      <w:r>
        <w:rPr>
          <w:color w:val="000000"/>
        </w:rPr>
        <w:t xml:space="preserve"> проходит </w:t>
      </w:r>
      <w:r w:rsidRPr="002A0375">
        <w:rPr>
          <w:color w:val="000000"/>
        </w:rPr>
        <w:t>обсуждение результатов. Каждый ребенок говорит о том, что он чувствовал, когда слышал комплимент в свой адрес и когда говорил комплимент соседу. Понравилось ли ему слушать и говорить комплименты.</w:t>
      </w:r>
    </w:p>
    <w:p w:rsidR="00CD6581" w:rsidRPr="00C36AA2" w:rsidRDefault="00CD6581" w:rsidP="00C36AA2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 w:rsidRPr="00C36AA2">
        <w:rPr>
          <w:i/>
          <w:iCs/>
          <w:color w:val="000000"/>
          <w:u w:val="single"/>
        </w:rPr>
        <w:t>4</w:t>
      </w:r>
      <w:r>
        <w:rPr>
          <w:i/>
          <w:iCs/>
          <w:color w:val="000000"/>
          <w:u w:val="single"/>
        </w:rPr>
        <w:t>. Упражнение « Солнышко»</w:t>
      </w:r>
    </w:p>
    <w:p w:rsidR="00CD6581" w:rsidRDefault="00CD6581" w:rsidP="00C52733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E831D8">
        <w:rPr>
          <w:i/>
          <w:iCs/>
          <w:color w:val="000000"/>
        </w:rPr>
        <w:t>Слова психолога:</w:t>
      </w:r>
      <w:r>
        <w:rPr>
          <w:color w:val="000000"/>
        </w:rPr>
        <w:t xml:space="preserve"> «Из наших осенних листочков </w:t>
      </w:r>
      <w:r w:rsidRPr="002A0375">
        <w:rPr>
          <w:color w:val="000000"/>
        </w:rPr>
        <w:t xml:space="preserve">мы с вами </w:t>
      </w:r>
      <w:r>
        <w:rPr>
          <w:color w:val="000000"/>
        </w:rPr>
        <w:t xml:space="preserve">  сделаем </w:t>
      </w:r>
      <w:r w:rsidRPr="002A0375">
        <w:rPr>
          <w:color w:val="000000"/>
        </w:rPr>
        <w:t xml:space="preserve"> доброе солнышко</w:t>
      </w:r>
      <w:r>
        <w:rPr>
          <w:color w:val="000000"/>
        </w:rPr>
        <w:t xml:space="preserve">». </w:t>
      </w:r>
    </w:p>
    <w:p w:rsidR="00CD6581" w:rsidRPr="002A0375" w:rsidRDefault="00CD6581" w:rsidP="00C52733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>Дети по очереди  выходят к доске и крепят свои листья. В результате получается коллективное панно в виде солнца.</w:t>
      </w:r>
    </w:p>
    <w:p w:rsidR="00CD6581" w:rsidRDefault="00CD6581" w:rsidP="009B1FC9">
      <w:pPr>
        <w:pStyle w:val="NormalWeb"/>
        <w:numPr>
          <w:ilvl w:val="0"/>
          <w:numId w:val="3"/>
        </w:numPr>
        <w:spacing w:before="0" w:beforeAutospacing="0" w:after="0" w:afterAutospacing="0"/>
        <w:rPr>
          <w:i/>
          <w:iCs/>
          <w:color w:val="000000"/>
          <w:u w:val="single"/>
        </w:rPr>
      </w:pPr>
      <w:r w:rsidRPr="00C36AA2">
        <w:rPr>
          <w:i/>
          <w:iCs/>
          <w:color w:val="000000"/>
          <w:u w:val="single"/>
        </w:rPr>
        <w:t>Рефлексия.</w:t>
      </w:r>
    </w:p>
    <w:p w:rsidR="00CD6581" w:rsidRPr="0049022E" w:rsidRDefault="00CD6581" w:rsidP="009B1FC9">
      <w:pPr>
        <w:pStyle w:val="NormalWeb"/>
        <w:spacing w:before="0" w:beforeAutospacing="0" w:after="0" w:afterAutospacing="0"/>
        <w:ind w:left="360"/>
        <w:jc w:val="both"/>
        <w:rPr>
          <w:color w:val="000000"/>
        </w:rPr>
      </w:pPr>
      <w:r w:rsidRPr="0049022E">
        <w:rPr>
          <w:color w:val="000000"/>
        </w:rPr>
        <w:t>Детям задаются вопросы</w:t>
      </w:r>
      <w:r>
        <w:rPr>
          <w:color w:val="000000"/>
        </w:rPr>
        <w:t>:</w:t>
      </w:r>
    </w:p>
    <w:p w:rsidR="00CD6581" w:rsidRPr="002A0375" w:rsidRDefault="00CD6581" w:rsidP="00C36AA2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1) Понравилось ли вам занятие?</w:t>
      </w:r>
    </w:p>
    <w:p w:rsidR="00CD6581" w:rsidRPr="002A0375" w:rsidRDefault="00CD6581" w:rsidP="00C36AA2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2)Что было интересным?</w:t>
      </w:r>
    </w:p>
    <w:p w:rsidR="00CD6581" w:rsidRPr="002C72A2" w:rsidRDefault="00CD6581" w:rsidP="00C36AA2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3)Что особенно запомнилось?</w:t>
      </w:r>
      <w:r w:rsidRPr="002A0375">
        <w:rPr>
          <w:color w:val="000000"/>
        </w:rPr>
        <w:br/>
      </w:r>
      <w:r>
        <w:rPr>
          <w:color w:val="000000"/>
        </w:rPr>
        <w:t xml:space="preserve">          4) Выберите смайлик со своим настроением. </w:t>
      </w:r>
    </w:p>
    <w:p w:rsidR="00CD6581" w:rsidRDefault="00CD6581" w:rsidP="00081855">
      <w:pPr>
        <w:ind w:firstLine="567"/>
        <w:jc w:val="both"/>
        <w:rPr>
          <w:color w:val="000000"/>
        </w:rPr>
      </w:pPr>
      <w:r w:rsidRPr="002A0375">
        <w:rPr>
          <w:color w:val="000000"/>
        </w:rPr>
        <w:br/>
      </w:r>
      <w:r w:rsidRPr="002C72A2">
        <w:rPr>
          <w:b/>
          <w:bCs/>
          <w:color w:val="000000"/>
        </w:rPr>
        <w:t xml:space="preserve">Ребята, </w:t>
      </w:r>
      <w:r w:rsidRPr="002C72A2">
        <w:rPr>
          <w:color w:val="000000"/>
        </w:rPr>
        <w:t xml:space="preserve">если вы хотите рассказать </w:t>
      </w:r>
      <w:r>
        <w:rPr>
          <w:color w:val="000000"/>
        </w:rPr>
        <w:t>родителям, друзьям о нашей встрече, поделиться своими впечатлениями</w:t>
      </w:r>
      <w:r w:rsidRPr="002C72A2">
        <w:rPr>
          <w:color w:val="000000"/>
        </w:rPr>
        <w:t xml:space="preserve">, то </w:t>
      </w:r>
      <w:r>
        <w:rPr>
          <w:color w:val="000000"/>
        </w:rPr>
        <w:t xml:space="preserve">заходите на сайт нашего проекта. </w:t>
      </w:r>
      <w:r w:rsidRPr="002C72A2">
        <w:rPr>
          <w:color w:val="000000"/>
        </w:rPr>
        <w:t>Оставляйте</w:t>
      </w:r>
      <w:r>
        <w:rPr>
          <w:color w:val="000000"/>
        </w:rPr>
        <w:t xml:space="preserve">  свои комментарии, смотрите фотографии. На страничке второго занятия вы найдете следующее задание.</w:t>
      </w:r>
    </w:p>
    <w:p w:rsidR="00CD6581" w:rsidRPr="002A0375" w:rsidRDefault="00CD6581" w:rsidP="00081855">
      <w:pPr>
        <w:ind w:firstLine="567"/>
        <w:jc w:val="center"/>
        <w:rPr>
          <w:b/>
          <w:bCs/>
          <w:color w:val="000000"/>
        </w:rPr>
      </w:pPr>
      <w:r w:rsidRPr="002A0375">
        <w:rPr>
          <w:b/>
          <w:bCs/>
          <w:color w:val="000000"/>
        </w:rPr>
        <w:t>До новых встреч!</w:t>
      </w:r>
    </w:p>
    <w:p w:rsidR="00CD6581" w:rsidRDefault="00CD6581" w:rsidP="00081855">
      <w:pPr>
        <w:pStyle w:val="msotitle3"/>
        <w:widowControl w:val="0"/>
        <w:ind w:firstLine="567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CD6581" w:rsidRPr="002A0375" w:rsidRDefault="00CD6581" w:rsidP="00C36AA2">
      <w:pPr>
        <w:rPr>
          <w:color w:val="000000"/>
        </w:rPr>
      </w:pPr>
    </w:p>
    <w:p w:rsidR="00CD6581" w:rsidRPr="00803CDC" w:rsidRDefault="00CD6581" w:rsidP="009104A0">
      <w:pPr>
        <w:pStyle w:val="NormalWeb"/>
        <w:spacing w:before="0" w:beforeAutospacing="0" w:after="0" w:afterAutospacing="0"/>
        <w:ind w:left="-540" w:firstLine="540"/>
        <w:rPr>
          <w:sz w:val="28"/>
          <w:szCs w:val="28"/>
        </w:rPr>
      </w:pPr>
      <w:r w:rsidRPr="00803CDC">
        <w:rPr>
          <w:b/>
          <w:bCs/>
          <w:sz w:val="28"/>
          <w:szCs w:val="28"/>
          <w:u w:val="single"/>
        </w:rPr>
        <w:t>Занятие 3. «Уважение»</w:t>
      </w:r>
    </w:p>
    <w:p w:rsidR="00CD6581" w:rsidRDefault="00CD6581" w:rsidP="009104A0">
      <w:pPr>
        <w:pStyle w:val="NormalWeb"/>
        <w:spacing w:before="0" w:beforeAutospacing="0" w:after="0" w:afterAutospacing="0"/>
        <w:ind w:left="-540" w:firstLine="540"/>
        <w:rPr>
          <w:b/>
          <w:bCs/>
          <w:i/>
          <w:iCs/>
          <w:color w:val="000000"/>
          <w:u w:val="single"/>
        </w:rPr>
      </w:pPr>
    </w:p>
    <w:p w:rsidR="00CD6581" w:rsidRPr="002A0375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rPr>
          <w:i/>
          <w:iCs/>
          <w:color w:val="000000"/>
        </w:rPr>
      </w:pPr>
      <w:r w:rsidRPr="002A0375">
        <w:rPr>
          <w:b/>
          <w:bCs/>
          <w:i/>
          <w:iCs/>
          <w:color w:val="000000"/>
          <w:u w:val="single"/>
        </w:rPr>
        <w:t>Информация для родителей на сайте:</w:t>
      </w:r>
    </w:p>
    <w:p w:rsidR="00CD6581" w:rsidRPr="005F4399" w:rsidRDefault="00CD6581" w:rsidP="00CE4A07">
      <w:pPr>
        <w:pStyle w:val="msotitle3"/>
        <w:widowControl w:val="0"/>
        <w:shd w:val="clear" w:color="auto" w:fill="F2F2F2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both"/>
        <w:rPr>
          <w:b/>
          <w:bCs/>
          <w:color w:val="000000"/>
        </w:rPr>
      </w:pPr>
      <w:r w:rsidRPr="009104A0">
        <w:t> </w:t>
      </w:r>
      <w:r w:rsidRPr="009104A0">
        <w:rPr>
          <w:b/>
          <w:bCs/>
          <w:color w:val="000000"/>
        </w:rPr>
        <w:t>Уважаемые родители!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both"/>
        <w:rPr>
          <w:color w:val="000000"/>
        </w:rPr>
      </w:pPr>
      <w:r w:rsidRPr="009104A0">
        <w:rPr>
          <w:color w:val="000000"/>
        </w:rPr>
        <w:t xml:space="preserve"> На  третьем  занятии  дети  будут учиться быть </w:t>
      </w:r>
      <w:r>
        <w:rPr>
          <w:color w:val="000000"/>
        </w:rPr>
        <w:t>внимательнее</w:t>
      </w:r>
      <w:r w:rsidRPr="009104A0">
        <w:rPr>
          <w:color w:val="000000"/>
        </w:rPr>
        <w:t xml:space="preserve"> по отношению  к себе  и друг к другу. </w:t>
      </w:r>
      <w:r>
        <w:rPr>
          <w:color w:val="000000"/>
        </w:rPr>
        <w:t xml:space="preserve"> На занятии мы поиграем в игру</w:t>
      </w:r>
      <w:r w:rsidRPr="009104A0">
        <w:rPr>
          <w:color w:val="000000"/>
        </w:rPr>
        <w:t xml:space="preserve">  </w:t>
      </w:r>
      <w:r>
        <w:rPr>
          <w:color w:val="000000"/>
        </w:rPr>
        <w:t>«Назови соседа справа, слева» и «Чем мы похожи»</w:t>
      </w:r>
      <w:r w:rsidRPr="009104A0">
        <w:rPr>
          <w:color w:val="000000"/>
        </w:rPr>
        <w:t>. Вы можете помочь свои</w:t>
      </w:r>
      <w:r>
        <w:rPr>
          <w:color w:val="000000"/>
        </w:rPr>
        <w:t xml:space="preserve">м детям подготовиться к занятию. Ребята должны нарисовать на альбомном листе и принести </w:t>
      </w:r>
      <w:r w:rsidRPr="009104A0">
        <w:rPr>
          <w:color w:val="000000"/>
        </w:rPr>
        <w:t xml:space="preserve"> на  занятие  свой  автопортрет</w:t>
      </w:r>
      <w:r>
        <w:rPr>
          <w:color w:val="000000"/>
        </w:rPr>
        <w:t>.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 xml:space="preserve"> Постарайтесь  найти время для совместного просмотра фотографий с прошлого занятия. Пусть ребенок поделиться своими впечатлениями, эмоциями. </w:t>
      </w:r>
    </w:p>
    <w:p w:rsidR="00CD6581" w:rsidRPr="009104A0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>Побеседуйте с детьми на тему уважительного отношения детей друг к другу.</w:t>
      </w:r>
    </w:p>
    <w:p w:rsidR="00CD6581" w:rsidRPr="00E132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center"/>
        <w:rPr>
          <w:b/>
          <w:bCs/>
          <w:i/>
          <w:iCs/>
          <w:color w:val="000000"/>
        </w:rPr>
      </w:pPr>
      <w:r w:rsidRPr="00E13281">
        <w:rPr>
          <w:b/>
          <w:bCs/>
          <w:i/>
          <w:iCs/>
          <w:color w:val="000000"/>
        </w:rPr>
        <w:t>Желаем  удачи в совместном творчестве!</w:t>
      </w:r>
    </w:p>
    <w:p w:rsidR="00CD6581" w:rsidRPr="00B779C7" w:rsidRDefault="00CD6581" w:rsidP="00CE4A07">
      <w:pPr>
        <w:pStyle w:val="NormalWeb"/>
        <w:shd w:val="clear" w:color="auto" w:fill="F2F2F2"/>
        <w:spacing w:before="0" w:beforeAutospacing="0" w:after="0" w:afterAutospacing="0"/>
        <w:jc w:val="both"/>
        <w:rPr>
          <w:i/>
          <w:iCs/>
          <w:color w:val="000000"/>
        </w:rPr>
      </w:pPr>
      <w:r w:rsidRPr="00B779C7">
        <w:rPr>
          <w:i/>
          <w:iCs/>
          <w:color w:val="000000"/>
        </w:rPr>
        <w:t xml:space="preserve">Репортаж с места событий вы сможете увидеть на страницах нашего </w:t>
      </w:r>
      <w:r>
        <w:rPr>
          <w:i/>
          <w:iCs/>
          <w:color w:val="000000"/>
        </w:rPr>
        <w:t>сайта</w:t>
      </w:r>
      <w:r w:rsidRPr="00B779C7">
        <w:rPr>
          <w:i/>
          <w:iCs/>
          <w:color w:val="000000"/>
        </w:rPr>
        <w:t>.</w:t>
      </w:r>
      <w:r>
        <w:rPr>
          <w:i/>
          <w:iCs/>
          <w:color w:val="000000"/>
        </w:rPr>
        <w:t xml:space="preserve"> Ждём ваших комментариев.</w:t>
      </w:r>
    </w:p>
    <w:p w:rsidR="00CD6581" w:rsidRPr="009104A0" w:rsidRDefault="00CD6581" w:rsidP="009104A0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</w:p>
    <w:p w:rsidR="00CD6581" w:rsidRDefault="00CD6581" w:rsidP="009104A0">
      <w:pPr>
        <w:pStyle w:val="NormalWeb"/>
        <w:spacing w:before="0" w:beforeAutospacing="0" w:after="0" w:afterAutospacing="0"/>
        <w:ind w:firstLine="540"/>
        <w:jc w:val="both"/>
        <w:rPr>
          <w:b/>
          <w:bCs/>
          <w:color w:val="000000"/>
          <w:u w:val="single"/>
        </w:rPr>
      </w:pPr>
      <w:r w:rsidRPr="009104A0">
        <w:rPr>
          <w:b/>
          <w:bCs/>
          <w:color w:val="000000"/>
          <w:u w:val="single"/>
        </w:rPr>
        <w:t>Ход занятия:</w:t>
      </w:r>
    </w:p>
    <w:p w:rsidR="00CD6581" w:rsidRDefault="00CD6581" w:rsidP="009104A0">
      <w:pPr>
        <w:pStyle w:val="NormalWeb"/>
        <w:spacing w:before="0" w:beforeAutospacing="0" w:after="0" w:afterAutospacing="0"/>
        <w:ind w:firstLine="540"/>
        <w:jc w:val="both"/>
        <w:rPr>
          <w:b/>
          <w:bCs/>
          <w:color w:val="000000"/>
          <w:u w:val="single"/>
        </w:rPr>
      </w:pPr>
    </w:p>
    <w:p w:rsidR="00CD6581" w:rsidRPr="00C24E5A" w:rsidRDefault="00CD6581" w:rsidP="00782D1C">
      <w:pPr>
        <w:pStyle w:val="NormalWeb"/>
        <w:numPr>
          <w:ilvl w:val="0"/>
          <w:numId w:val="12"/>
        </w:numPr>
        <w:tabs>
          <w:tab w:val="left" w:pos="993"/>
        </w:tabs>
        <w:spacing w:before="0" w:beforeAutospacing="0" w:after="0" w:afterAutospacing="0"/>
        <w:ind w:left="0" w:firstLine="567"/>
        <w:rPr>
          <w:i/>
          <w:iCs/>
          <w:color w:val="000000"/>
          <w:u w:val="single"/>
        </w:rPr>
      </w:pPr>
      <w:r w:rsidRPr="00C24E5A">
        <w:rPr>
          <w:i/>
          <w:iCs/>
          <w:color w:val="000000"/>
          <w:u w:val="single"/>
        </w:rPr>
        <w:t xml:space="preserve">Приветствие.  </w:t>
      </w:r>
    </w:p>
    <w:p w:rsidR="00CD6581" w:rsidRPr="009104A0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C24E5A">
        <w:rPr>
          <w:color w:val="000000"/>
        </w:rPr>
        <w:t>Психолог приветствует детей, здоровается с ними и предлагает выбрать смайлик, соответствующий настроению ребёнка</w:t>
      </w:r>
      <w:r>
        <w:rPr>
          <w:color w:val="000000"/>
        </w:rPr>
        <w:t>.</w:t>
      </w:r>
    </w:p>
    <w:p w:rsidR="00CD6581" w:rsidRPr="00E13281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i/>
          <w:iCs/>
          <w:color w:val="000000"/>
          <w:u w:val="single"/>
        </w:rPr>
      </w:pPr>
      <w:r w:rsidRPr="00E13281">
        <w:rPr>
          <w:i/>
          <w:iCs/>
          <w:color w:val="000000"/>
          <w:u w:val="single"/>
        </w:rPr>
        <w:t>2. Упражнение « Назови  соседа  справа,  слева».</w:t>
      </w:r>
    </w:p>
    <w:p w:rsidR="00CD6581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9104A0">
        <w:rPr>
          <w:color w:val="000000"/>
        </w:rPr>
        <w:t> Каждый  участник  занятия по очереди называет своего соседа справа, а потом слева.</w:t>
      </w:r>
    </w:p>
    <w:p w:rsidR="00CD6581" w:rsidRPr="00E13281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i/>
          <w:iCs/>
          <w:color w:val="000000"/>
          <w:u w:val="single"/>
        </w:rPr>
      </w:pPr>
      <w:r w:rsidRPr="00E13281">
        <w:rPr>
          <w:i/>
          <w:iCs/>
          <w:color w:val="000000"/>
          <w:u w:val="single"/>
        </w:rPr>
        <w:t>3. Игра  «Чем мы похожи».</w:t>
      </w:r>
    </w:p>
    <w:p w:rsidR="00CD6581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E831D8">
        <w:rPr>
          <w:i/>
          <w:iCs/>
          <w:color w:val="000000"/>
        </w:rPr>
        <w:t>Слова психолога:</w:t>
      </w:r>
      <w:r>
        <w:rPr>
          <w:color w:val="000000"/>
        </w:rPr>
        <w:t xml:space="preserve"> «</w:t>
      </w:r>
      <w:r w:rsidRPr="009104A0">
        <w:rPr>
          <w:color w:val="000000"/>
        </w:rPr>
        <w:t>Сегодня мы поигра</w:t>
      </w:r>
      <w:r>
        <w:rPr>
          <w:color w:val="000000"/>
        </w:rPr>
        <w:t>ем в игру, которая называется «</w:t>
      </w:r>
      <w:r w:rsidRPr="009104A0">
        <w:rPr>
          <w:color w:val="000000"/>
        </w:rPr>
        <w:t xml:space="preserve">Чем мы похожи». </w:t>
      </w:r>
    </w:p>
    <w:p w:rsidR="00CD6581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E13281">
        <w:rPr>
          <w:i/>
          <w:iCs/>
          <w:color w:val="000000"/>
        </w:rPr>
        <w:t>Психолог приглашает в круг одного из ребят по сходству с собой</w:t>
      </w:r>
      <w:r w:rsidRPr="009104A0">
        <w:rPr>
          <w:color w:val="000000"/>
        </w:rPr>
        <w:t>.</w:t>
      </w:r>
    </w:p>
    <w:p w:rsidR="00CD6581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Например:</w:t>
      </w:r>
      <w:r w:rsidRPr="009104A0">
        <w:rPr>
          <w:color w:val="000000"/>
        </w:rPr>
        <w:t xml:space="preserve"> «Света, выйди, пожалуйста, ко мне, потому    что  у нас   кофточки одинакового цвета». Света выходит в круг и приглашает выйти кого-либо из участников таким же образом. Игра продолжается до тех пор, пока все участники группы не окажутся в кругу</w:t>
      </w:r>
      <w:r>
        <w:rPr>
          <w:color w:val="000000"/>
        </w:rPr>
        <w:t>»</w:t>
      </w:r>
      <w:r w:rsidRPr="009104A0">
        <w:rPr>
          <w:color w:val="000000"/>
        </w:rPr>
        <w:t xml:space="preserve">. </w:t>
      </w:r>
    </w:p>
    <w:p w:rsidR="00CD6581" w:rsidRPr="009104A0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9104A0">
        <w:rPr>
          <w:color w:val="000000"/>
        </w:rPr>
        <w:t>После игры</w:t>
      </w:r>
      <w:r w:rsidRPr="009104A0">
        <w:rPr>
          <w:rStyle w:val="apple-tab-span"/>
          <w:color w:val="000000"/>
        </w:rPr>
        <w:tab/>
      </w:r>
      <w:r w:rsidRPr="009104A0">
        <w:rPr>
          <w:color w:val="000000"/>
        </w:rPr>
        <w:t>психолог говорит о том, что все люди разные, но у  всех людей есть  что-то  одинаковое (перечисляет, какие  одинаковые черты внешнего вида, элементы одежды были названы).</w:t>
      </w:r>
    </w:p>
    <w:p w:rsidR="00CD6581" w:rsidRPr="008422FD" w:rsidRDefault="00CD6581" w:rsidP="00782D1C">
      <w:pPr>
        <w:pStyle w:val="NormalWeb"/>
        <w:numPr>
          <w:ilvl w:val="0"/>
          <w:numId w:val="3"/>
        </w:numPr>
        <w:tabs>
          <w:tab w:val="clear" w:pos="720"/>
          <w:tab w:val="num" w:pos="0"/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</w:rPr>
      </w:pPr>
      <w:r w:rsidRPr="008422FD">
        <w:rPr>
          <w:i/>
          <w:iCs/>
          <w:color w:val="000000"/>
          <w:u w:val="single"/>
        </w:rPr>
        <w:t>Игра «Автопортрет</w:t>
      </w:r>
      <w:r>
        <w:rPr>
          <w:i/>
          <w:iCs/>
          <w:color w:val="000000"/>
          <w:u w:val="single"/>
        </w:rPr>
        <w:t>».</w:t>
      </w:r>
    </w:p>
    <w:p w:rsidR="00CD6581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Ребята показывают свой автопортрет. Показ сопровождается аплодисментами. Рисунки размещаются на выставке.</w:t>
      </w:r>
    </w:p>
    <w:p w:rsidR="00CD6581" w:rsidRPr="008422FD" w:rsidRDefault="00CD6581" w:rsidP="00782D1C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Психолог подводит итог словами:  «</w:t>
      </w:r>
      <w:r w:rsidRPr="008422FD">
        <w:rPr>
          <w:color w:val="000000"/>
        </w:rPr>
        <w:t>Мы все разные, но у нас есть что-то  общее и нам хорошо вместе</w:t>
      </w:r>
      <w:r>
        <w:rPr>
          <w:color w:val="000000"/>
        </w:rPr>
        <w:t>»</w:t>
      </w:r>
      <w:r w:rsidRPr="008422FD">
        <w:rPr>
          <w:color w:val="000000"/>
        </w:rPr>
        <w:t>.</w:t>
      </w:r>
    </w:p>
    <w:p w:rsidR="00CD6581" w:rsidRDefault="00CD6581" w:rsidP="009104A0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 w:rsidRPr="008422FD">
        <w:rPr>
          <w:i/>
          <w:iCs/>
          <w:color w:val="000000"/>
          <w:u w:val="single"/>
        </w:rPr>
        <w:t>5. Рефлексия.</w:t>
      </w:r>
    </w:p>
    <w:p w:rsidR="00CD6581" w:rsidRPr="008422FD" w:rsidRDefault="00CD6581" w:rsidP="009104A0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 w:rsidRPr="0049022E">
        <w:rPr>
          <w:color w:val="000000"/>
        </w:rPr>
        <w:t>Детям задаются вопросы</w:t>
      </w:r>
      <w:r>
        <w:rPr>
          <w:color w:val="000000"/>
        </w:rPr>
        <w:t>:</w:t>
      </w:r>
    </w:p>
    <w:p w:rsidR="00CD6581" w:rsidRPr="002A0375" w:rsidRDefault="00CD6581" w:rsidP="00BA2C49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1) Понравилось ли вам занятие?</w:t>
      </w:r>
    </w:p>
    <w:p w:rsidR="00CD6581" w:rsidRPr="002A0375" w:rsidRDefault="00CD6581" w:rsidP="00BA2C49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2)Что было интересным?</w:t>
      </w:r>
    </w:p>
    <w:p w:rsidR="00CD6581" w:rsidRPr="002C72A2" w:rsidRDefault="00CD6581" w:rsidP="00BA2C49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3)Что особенно запомнилось?</w:t>
      </w:r>
      <w:r w:rsidRPr="002A0375">
        <w:rPr>
          <w:color w:val="000000"/>
        </w:rPr>
        <w:br/>
      </w:r>
      <w:r>
        <w:rPr>
          <w:color w:val="000000"/>
        </w:rPr>
        <w:t xml:space="preserve">          4) Выберите смайлик со своим настроением. </w:t>
      </w:r>
    </w:p>
    <w:p w:rsidR="00CD6581" w:rsidRDefault="00CD6581" w:rsidP="00BA2C49">
      <w:pPr>
        <w:ind w:firstLine="567"/>
        <w:jc w:val="both"/>
        <w:rPr>
          <w:color w:val="000000"/>
        </w:rPr>
      </w:pPr>
      <w:r w:rsidRPr="002A0375">
        <w:rPr>
          <w:color w:val="000000"/>
        </w:rPr>
        <w:br/>
      </w:r>
      <w:r w:rsidRPr="002C72A2">
        <w:rPr>
          <w:b/>
          <w:bCs/>
          <w:color w:val="000000"/>
        </w:rPr>
        <w:t xml:space="preserve">Ребята, </w:t>
      </w:r>
      <w:r w:rsidRPr="002C72A2">
        <w:rPr>
          <w:color w:val="000000"/>
        </w:rPr>
        <w:t xml:space="preserve">если вы хотите рассказать </w:t>
      </w:r>
      <w:r>
        <w:rPr>
          <w:color w:val="000000"/>
        </w:rPr>
        <w:t>родителям, друзьям о нашей встрече, поделиться своими впечатлениями</w:t>
      </w:r>
      <w:r w:rsidRPr="002C72A2">
        <w:rPr>
          <w:color w:val="000000"/>
        </w:rPr>
        <w:t xml:space="preserve">, то </w:t>
      </w:r>
      <w:r>
        <w:rPr>
          <w:color w:val="000000"/>
        </w:rPr>
        <w:t xml:space="preserve">заходите на сайт нашего проекта. </w:t>
      </w:r>
      <w:r w:rsidRPr="002C72A2">
        <w:rPr>
          <w:color w:val="000000"/>
        </w:rPr>
        <w:t>Оставляйте</w:t>
      </w:r>
      <w:r>
        <w:rPr>
          <w:color w:val="000000"/>
        </w:rPr>
        <w:t xml:space="preserve">  свои комментарии, смотрите фотографии. На страничке второго занятия вы найдете следующее задание.</w:t>
      </w:r>
    </w:p>
    <w:p w:rsidR="00CD6581" w:rsidRPr="002A0375" w:rsidRDefault="00CD6581" w:rsidP="00BA2C49">
      <w:pPr>
        <w:ind w:firstLine="567"/>
        <w:jc w:val="center"/>
        <w:rPr>
          <w:b/>
          <w:bCs/>
          <w:color w:val="000000"/>
        </w:rPr>
      </w:pPr>
      <w:r w:rsidRPr="002A0375">
        <w:rPr>
          <w:b/>
          <w:bCs/>
          <w:color w:val="000000"/>
        </w:rPr>
        <w:t>До новых встреч!</w:t>
      </w:r>
    </w:p>
    <w:p w:rsidR="00CD6581" w:rsidRPr="005F4399" w:rsidRDefault="00CD6581" w:rsidP="005F4399">
      <w:pPr>
        <w:pStyle w:val="msotitle3"/>
        <w:widowControl w:val="0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CD6581" w:rsidRPr="005F4399" w:rsidRDefault="00CD6581" w:rsidP="005F4399">
      <w:pPr>
        <w:widowControl w:val="0"/>
      </w:pPr>
      <w:r w:rsidRPr="005F4399">
        <w:t> </w:t>
      </w:r>
    </w:p>
    <w:p w:rsidR="00CD6581" w:rsidRPr="00803CDC" w:rsidRDefault="00CD6581" w:rsidP="00C52733">
      <w:pPr>
        <w:pStyle w:val="NormalWeb"/>
        <w:spacing w:before="0" w:beforeAutospacing="0" w:after="0" w:afterAutospacing="0"/>
        <w:ind w:left="-540" w:firstLine="540"/>
        <w:rPr>
          <w:sz w:val="28"/>
          <w:szCs w:val="28"/>
        </w:rPr>
      </w:pPr>
      <w:r w:rsidRPr="00803CDC">
        <w:rPr>
          <w:b/>
          <w:bCs/>
          <w:sz w:val="28"/>
          <w:szCs w:val="28"/>
          <w:u w:val="single"/>
        </w:rPr>
        <w:t>Занятие 4. «Самооценка»</w:t>
      </w:r>
    </w:p>
    <w:p w:rsidR="00CD6581" w:rsidRDefault="00CD6581" w:rsidP="00C52733">
      <w:pPr>
        <w:pStyle w:val="NormalWeb"/>
        <w:spacing w:before="0" w:beforeAutospacing="0" w:after="0" w:afterAutospacing="0"/>
        <w:ind w:left="-540" w:firstLine="540"/>
        <w:rPr>
          <w:b/>
          <w:bCs/>
          <w:i/>
          <w:iCs/>
          <w:color w:val="000000"/>
          <w:u w:val="single"/>
        </w:rPr>
      </w:pPr>
    </w:p>
    <w:p w:rsidR="00CD6581" w:rsidRPr="002A0375" w:rsidRDefault="00CD6581" w:rsidP="00C52733">
      <w:pPr>
        <w:pStyle w:val="NormalWeb"/>
        <w:spacing w:before="0" w:beforeAutospacing="0" w:after="0" w:afterAutospacing="0"/>
        <w:ind w:left="-540" w:firstLine="540"/>
        <w:rPr>
          <w:i/>
          <w:iCs/>
          <w:color w:val="000000"/>
        </w:rPr>
      </w:pPr>
      <w:r w:rsidRPr="002A0375">
        <w:rPr>
          <w:b/>
          <w:bCs/>
          <w:i/>
          <w:iCs/>
          <w:color w:val="000000"/>
          <w:u w:val="single"/>
        </w:rPr>
        <w:t>Информация для родителей на сайте:</w:t>
      </w:r>
    </w:p>
    <w:p w:rsidR="00CD6581" w:rsidRDefault="00CD6581" w:rsidP="00AB630E">
      <w:pPr>
        <w:ind w:firstLine="709"/>
        <w:jc w:val="both"/>
      </w:pPr>
    </w:p>
    <w:p w:rsidR="00CD6581" w:rsidRDefault="00CD6581" w:rsidP="00CE4A07">
      <w:pPr>
        <w:shd w:val="clear" w:color="auto" w:fill="F2F2F2"/>
        <w:ind w:firstLine="567"/>
        <w:jc w:val="center"/>
        <w:rPr>
          <w:b/>
          <w:bCs/>
          <w:color w:val="000000"/>
        </w:rPr>
      </w:pPr>
      <w:r w:rsidRPr="00C52733">
        <w:rPr>
          <w:b/>
          <w:bCs/>
          <w:color w:val="000000"/>
        </w:rPr>
        <w:t>Уважаемые родители!</w:t>
      </w:r>
    </w:p>
    <w:p w:rsidR="00CD6581" w:rsidRDefault="00CD6581" w:rsidP="00CE4A07">
      <w:pPr>
        <w:shd w:val="clear" w:color="auto" w:fill="F2F2F2"/>
        <w:ind w:firstLine="567"/>
        <w:jc w:val="both"/>
        <w:rPr>
          <w:color w:val="000000"/>
        </w:rPr>
      </w:pPr>
      <w:r w:rsidRPr="00C52733">
        <w:rPr>
          <w:color w:val="000000"/>
        </w:rPr>
        <w:t>Четвертое занятие</w:t>
      </w:r>
      <w:r w:rsidRPr="00C52733">
        <w:rPr>
          <w:color w:val="666154"/>
        </w:rPr>
        <w:t xml:space="preserve">   </w:t>
      </w:r>
      <w:r w:rsidRPr="00C52733">
        <w:rPr>
          <w:color w:val="000000"/>
        </w:rPr>
        <w:t xml:space="preserve">посвящено повышению самооценки детей. </w:t>
      </w:r>
      <w:r>
        <w:rPr>
          <w:color w:val="000000"/>
        </w:rPr>
        <w:t>Мы сыграем в игру  «Аплодисменты» и  «</w:t>
      </w:r>
      <w:r w:rsidRPr="00C52733">
        <w:rPr>
          <w:color w:val="000000"/>
        </w:rPr>
        <w:t>Что моя игр</w:t>
      </w:r>
      <w:r>
        <w:rPr>
          <w:color w:val="000000"/>
        </w:rPr>
        <w:t>ушка знает обо мне»</w:t>
      </w:r>
      <w:r w:rsidRPr="00C52733">
        <w:rPr>
          <w:color w:val="000000"/>
        </w:rPr>
        <w:t>.</w:t>
      </w:r>
    </w:p>
    <w:p w:rsidR="00CD6581" w:rsidRDefault="00CD6581" w:rsidP="00CE4A07">
      <w:pPr>
        <w:shd w:val="clear" w:color="auto" w:fill="F2F2F2"/>
        <w:ind w:firstLine="567"/>
        <w:jc w:val="both"/>
        <w:rPr>
          <w:color w:val="000000"/>
        </w:rPr>
      </w:pPr>
      <w:r w:rsidRPr="00C52733">
        <w:rPr>
          <w:color w:val="000000"/>
        </w:rPr>
        <w:t xml:space="preserve">Вы  можете </w:t>
      </w:r>
      <w:r>
        <w:rPr>
          <w:color w:val="000000"/>
        </w:rPr>
        <w:t xml:space="preserve">помочь ребёнку приготовиться к занятию. </w:t>
      </w:r>
      <w:r w:rsidRPr="00C52733">
        <w:rPr>
          <w:color w:val="000000"/>
        </w:rPr>
        <w:t>Для</w:t>
      </w:r>
      <w:r>
        <w:rPr>
          <w:color w:val="000000"/>
        </w:rPr>
        <w:t xml:space="preserve"> </w:t>
      </w:r>
      <w:r w:rsidRPr="00C52733">
        <w:rPr>
          <w:color w:val="000000"/>
        </w:rPr>
        <w:t xml:space="preserve">этого необходимо  просто принести любимую игрушку. </w:t>
      </w:r>
      <w:r>
        <w:rPr>
          <w:color w:val="000000"/>
        </w:rPr>
        <w:t xml:space="preserve"> Побеседуйте  о положительных чертах характера человека. </w:t>
      </w:r>
    </w:p>
    <w:p w:rsidR="00CD6581" w:rsidRDefault="00CD6581" w:rsidP="00CE4A07">
      <w:pPr>
        <w:shd w:val="clear" w:color="auto" w:fill="F2F2F2"/>
        <w:ind w:firstLine="567"/>
        <w:jc w:val="both"/>
        <w:rPr>
          <w:color w:val="000000"/>
          <w:sz w:val="27"/>
          <w:szCs w:val="27"/>
        </w:rPr>
      </w:pPr>
      <w:r w:rsidRPr="00C52733">
        <w:rPr>
          <w:color w:val="000000"/>
        </w:rPr>
        <w:t xml:space="preserve">Не забудьте </w:t>
      </w:r>
      <w:r>
        <w:rPr>
          <w:color w:val="000000"/>
        </w:rPr>
        <w:t xml:space="preserve">вместе </w:t>
      </w:r>
      <w:r w:rsidRPr="00C52733">
        <w:rPr>
          <w:color w:val="000000"/>
        </w:rPr>
        <w:t xml:space="preserve">посмотреть   фоторепортаж  с </w:t>
      </w:r>
      <w:r>
        <w:rPr>
          <w:color w:val="000000"/>
        </w:rPr>
        <w:t>предыдущего занятия. Побеседуйте о классе и одноклассниках. Прокомментируйте лучшие фотографии. Проследите, чтобы ваш ребёнок не забыл игрушку дома</w:t>
      </w:r>
      <w:r w:rsidRPr="00583E21">
        <w:rPr>
          <w:color w:val="000000"/>
        </w:rPr>
        <w:sym w:font="Wingdings" w:char="F04A"/>
      </w:r>
    </w:p>
    <w:p w:rsidR="00CD6581" w:rsidRPr="00E132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center"/>
        <w:rPr>
          <w:b/>
          <w:bCs/>
          <w:i/>
          <w:iCs/>
          <w:color w:val="000000"/>
        </w:rPr>
      </w:pPr>
      <w:r w:rsidRPr="00E13281">
        <w:rPr>
          <w:b/>
          <w:bCs/>
          <w:i/>
          <w:iCs/>
          <w:color w:val="000000"/>
        </w:rPr>
        <w:t>Желаем  удачи в совместном творчестве!</w:t>
      </w:r>
    </w:p>
    <w:p w:rsidR="00CD6581" w:rsidRPr="00B779C7" w:rsidRDefault="00CD6581" w:rsidP="00CE4A07">
      <w:pPr>
        <w:pStyle w:val="NormalWeb"/>
        <w:shd w:val="clear" w:color="auto" w:fill="F2F2F2"/>
        <w:spacing w:before="0" w:beforeAutospacing="0" w:after="0" w:afterAutospacing="0"/>
        <w:jc w:val="both"/>
        <w:rPr>
          <w:i/>
          <w:iCs/>
          <w:color w:val="000000"/>
        </w:rPr>
      </w:pPr>
      <w:r w:rsidRPr="00B779C7">
        <w:rPr>
          <w:i/>
          <w:iCs/>
          <w:color w:val="000000"/>
        </w:rPr>
        <w:t xml:space="preserve">Репортаж с места событий вы сможете увидеть на страницах нашего </w:t>
      </w:r>
      <w:r>
        <w:rPr>
          <w:i/>
          <w:iCs/>
          <w:color w:val="000000"/>
        </w:rPr>
        <w:t>сайта</w:t>
      </w:r>
      <w:r w:rsidRPr="00B779C7">
        <w:rPr>
          <w:i/>
          <w:iCs/>
          <w:color w:val="000000"/>
        </w:rPr>
        <w:t>.</w:t>
      </w:r>
      <w:r>
        <w:rPr>
          <w:i/>
          <w:iCs/>
          <w:color w:val="000000"/>
        </w:rPr>
        <w:t xml:space="preserve"> Ждём ваших комментариев.</w:t>
      </w:r>
    </w:p>
    <w:p w:rsidR="00CD6581" w:rsidRDefault="00CD6581" w:rsidP="00C52733">
      <w:pPr>
        <w:rPr>
          <w:color w:val="000000"/>
          <w:sz w:val="27"/>
          <w:szCs w:val="27"/>
        </w:rPr>
      </w:pPr>
    </w:p>
    <w:p w:rsidR="00CD6581" w:rsidRPr="009B1FC9" w:rsidRDefault="00CD6581" w:rsidP="009B1FC9">
      <w:pPr>
        <w:pStyle w:val="NormalWeb"/>
        <w:spacing w:before="0" w:beforeAutospacing="0" w:after="0" w:afterAutospacing="0"/>
        <w:ind w:left="-540" w:firstLine="540"/>
        <w:jc w:val="both"/>
        <w:rPr>
          <w:color w:val="000000"/>
        </w:rPr>
      </w:pPr>
      <w:r w:rsidRPr="009B1FC9">
        <w:rPr>
          <w:b/>
          <w:bCs/>
          <w:color w:val="000000"/>
          <w:u w:val="single"/>
        </w:rPr>
        <w:t>Ход занятия:</w:t>
      </w:r>
    </w:p>
    <w:p w:rsidR="00CD6581" w:rsidRPr="00C24E5A" w:rsidRDefault="00CD6581" w:rsidP="009B1FC9">
      <w:pPr>
        <w:pStyle w:val="NormalWeb"/>
        <w:numPr>
          <w:ilvl w:val="0"/>
          <w:numId w:val="14"/>
        </w:numPr>
        <w:tabs>
          <w:tab w:val="left" w:pos="851"/>
        </w:tabs>
        <w:spacing w:before="0" w:beforeAutospacing="0" w:after="0" w:afterAutospacing="0"/>
        <w:ind w:left="0" w:firstLine="567"/>
        <w:rPr>
          <w:i/>
          <w:iCs/>
          <w:color w:val="000000"/>
          <w:u w:val="single"/>
        </w:rPr>
      </w:pPr>
      <w:r w:rsidRPr="00C24E5A">
        <w:rPr>
          <w:i/>
          <w:iCs/>
          <w:color w:val="000000"/>
          <w:u w:val="single"/>
        </w:rPr>
        <w:t xml:space="preserve">Приветствие.  </w:t>
      </w:r>
    </w:p>
    <w:p w:rsidR="00CD6581" w:rsidRPr="009104A0" w:rsidRDefault="00CD6581" w:rsidP="009B1FC9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C24E5A">
        <w:rPr>
          <w:color w:val="000000"/>
        </w:rPr>
        <w:t>Психолог приветствует детей, здоровается с ними и предлагает выбрать смайлик, соответствующий настроению ребёнка</w:t>
      </w:r>
      <w:r>
        <w:rPr>
          <w:color w:val="000000"/>
        </w:rPr>
        <w:t>.</w:t>
      </w:r>
    </w:p>
    <w:p w:rsidR="00CD6581" w:rsidRPr="009B1FC9" w:rsidRDefault="00CD6581" w:rsidP="009B1FC9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  <w:r w:rsidRPr="009B1FC9">
        <w:rPr>
          <w:i/>
          <w:iCs/>
          <w:color w:val="000000"/>
          <w:u w:val="single"/>
        </w:rPr>
        <w:t>Игра «Аплодисменты».</w:t>
      </w:r>
    </w:p>
    <w:p w:rsidR="00CD6581" w:rsidRPr="009B1FC9" w:rsidRDefault="00CD6581" w:rsidP="009B1FC9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9B1FC9">
        <w:rPr>
          <w:color w:val="000000"/>
        </w:rPr>
        <w:t xml:space="preserve">Ребята рассаживаются в круг.  </w:t>
      </w:r>
    </w:p>
    <w:p w:rsidR="00CD6581" w:rsidRPr="009B1FC9" w:rsidRDefault="00CD6581" w:rsidP="009B1FC9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9B1FC9">
        <w:rPr>
          <w:color w:val="000000"/>
        </w:rPr>
        <w:t>Психолог просит встать тех, кто  обладает определенным  умением или качеством (например, встаньте те, кто умеет читать, рисовать, петь, плавать, лепить и т.д.). Остальные участники аплодируют тем, кто встал. После игры  психолог предлагает каждому из ребят немного рассказать о себе, о  том, чем он занимается в свободное время, что он умеет делать, за что хвалят его взрослые. Каждому выступившему ребята аплодируют.</w:t>
      </w:r>
    </w:p>
    <w:p w:rsidR="00CD6581" w:rsidRPr="00782D1C" w:rsidRDefault="00CD6581" w:rsidP="00782D1C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 w:rsidRPr="00782D1C">
        <w:rPr>
          <w:i/>
          <w:iCs/>
          <w:color w:val="000000"/>
          <w:u w:val="single"/>
        </w:rPr>
        <w:t>3. Игра  «Что моя игрушка знает обо мне».</w:t>
      </w:r>
    </w:p>
    <w:p w:rsidR="00CD6581" w:rsidRPr="009B1FC9" w:rsidRDefault="00CD6581" w:rsidP="009B1FC9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9B1FC9">
        <w:rPr>
          <w:color w:val="000000"/>
        </w:rPr>
        <w:t>Один из детей, берет в руки  свою любимую игрушку и от лица  этой игрушки начинает о себе  говорить. Например: « Я Дашина кукла. Она  </w:t>
      </w:r>
      <w:r>
        <w:rPr>
          <w:color w:val="000000"/>
        </w:rPr>
        <w:t>обращается со мной аккуратно, бережет меня.  Даша играет мной,</w:t>
      </w:r>
      <w:r w:rsidRPr="009B1FC9">
        <w:rPr>
          <w:color w:val="000000"/>
        </w:rPr>
        <w:t xml:space="preserve"> когда придет из школы и выполнит все уроки</w:t>
      </w:r>
      <w:r>
        <w:rPr>
          <w:color w:val="000000"/>
        </w:rPr>
        <w:t>…»</w:t>
      </w:r>
      <w:r w:rsidRPr="009B1FC9">
        <w:rPr>
          <w:color w:val="000000"/>
        </w:rPr>
        <w:t xml:space="preserve">. </w:t>
      </w:r>
    </w:p>
    <w:p w:rsidR="00CD6581" w:rsidRPr="009B1FC9" w:rsidRDefault="00CD6581" w:rsidP="009B1FC9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9B1FC9">
        <w:rPr>
          <w:color w:val="000000"/>
        </w:rPr>
        <w:t>Психолог в конце занятия подводит итог о том, какие способные дети учатся в классе.</w:t>
      </w:r>
    </w:p>
    <w:p w:rsidR="00CD6581" w:rsidRPr="00782D1C" w:rsidRDefault="00CD6581" w:rsidP="009B1FC9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 w:rsidRPr="00782D1C">
        <w:rPr>
          <w:i/>
          <w:iCs/>
          <w:color w:val="000000"/>
          <w:u w:val="single"/>
        </w:rPr>
        <w:t>4.  Игра «Комплимент».</w:t>
      </w:r>
    </w:p>
    <w:p w:rsidR="00CD6581" w:rsidRDefault="00CD6581" w:rsidP="00782D1C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 w:rsidRPr="008422FD">
        <w:rPr>
          <w:i/>
          <w:iCs/>
          <w:color w:val="000000"/>
          <w:u w:val="single"/>
        </w:rPr>
        <w:t>5. Рефлексия.</w:t>
      </w:r>
    </w:p>
    <w:p w:rsidR="00CD6581" w:rsidRPr="008422FD" w:rsidRDefault="00CD6581" w:rsidP="00782D1C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 w:rsidRPr="0049022E">
        <w:rPr>
          <w:color w:val="000000"/>
        </w:rPr>
        <w:t>Детям задаются вопросы</w:t>
      </w:r>
      <w:r>
        <w:rPr>
          <w:color w:val="000000"/>
        </w:rPr>
        <w:t>:</w:t>
      </w:r>
    </w:p>
    <w:p w:rsidR="00CD6581" w:rsidRPr="002A0375" w:rsidRDefault="00CD6581" w:rsidP="00782D1C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1) Понравилось ли вам занятие?</w:t>
      </w:r>
    </w:p>
    <w:p w:rsidR="00CD6581" w:rsidRPr="002A0375" w:rsidRDefault="00CD6581" w:rsidP="00782D1C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2)Что было интересным?</w:t>
      </w:r>
    </w:p>
    <w:p w:rsidR="00CD6581" w:rsidRPr="002C72A2" w:rsidRDefault="00CD6581" w:rsidP="00782D1C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3)Что особенно запомнилось?</w:t>
      </w:r>
      <w:r w:rsidRPr="002A0375">
        <w:rPr>
          <w:color w:val="000000"/>
        </w:rPr>
        <w:br/>
      </w:r>
      <w:r>
        <w:rPr>
          <w:color w:val="000000"/>
        </w:rPr>
        <w:t xml:space="preserve">          4) Выберите смайлик со своим настроением. </w:t>
      </w:r>
    </w:p>
    <w:p w:rsidR="00CD6581" w:rsidRDefault="00CD6581" w:rsidP="00782D1C">
      <w:pPr>
        <w:ind w:firstLine="567"/>
        <w:jc w:val="both"/>
        <w:rPr>
          <w:color w:val="000000"/>
        </w:rPr>
      </w:pPr>
      <w:r w:rsidRPr="002A0375">
        <w:rPr>
          <w:color w:val="000000"/>
        </w:rPr>
        <w:br/>
      </w:r>
      <w:r w:rsidRPr="002C72A2">
        <w:rPr>
          <w:b/>
          <w:bCs/>
          <w:color w:val="000000"/>
        </w:rPr>
        <w:t xml:space="preserve">Ребята, </w:t>
      </w:r>
      <w:r w:rsidRPr="002C72A2">
        <w:rPr>
          <w:color w:val="000000"/>
        </w:rPr>
        <w:t xml:space="preserve">если вы хотите рассказать </w:t>
      </w:r>
      <w:r>
        <w:rPr>
          <w:color w:val="000000"/>
        </w:rPr>
        <w:t>родителям, друзьям о нашей встрече, поделиться своими впечатлениями</w:t>
      </w:r>
      <w:r w:rsidRPr="002C72A2">
        <w:rPr>
          <w:color w:val="000000"/>
        </w:rPr>
        <w:t xml:space="preserve">, то </w:t>
      </w:r>
      <w:r>
        <w:rPr>
          <w:color w:val="000000"/>
        </w:rPr>
        <w:t xml:space="preserve">заходите на сайт нашего проекта. </w:t>
      </w:r>
      <w:r w:rsidRPr="002C72A2">
        <w:rPr>
          <w:color w:val="000000"/>
        </w:rPr>
        <w:t>Оставляйте</w:t>
      </w:r>
      <w:r>
        <w:rPr>
          <w:color w:val="000000"/>
        </w:rPr>
        <w:t xml:space="preserve">  свои комментарии, смотрите фотографии. На страничке второго занятия вы найдете следующее задание.</w:t>
      </w:r>
    </w:p>
    <w:p w:rsidR="00CD6581" w:rsidRPr="002A0375" w:rsidRDefault="00CD6581" w:rsidP="00782D1C">
      <w:pPr>
        <w:ind w:firstLine="567"/>
        <w:jc w:val="center"/>
        <w:rPr>
          <w:b/>
          <w:bCs/>
          <w:color w:val="000000"/>
        </w:rPr>
      </w:pPr>
      <w:r w:rsidRPr="002A0375">
        <w:rPr>
          <w:b/>
          <w:bCs/>
          <w:color w:val="000000"/>
        </w:rPr>
        <w:t>До новых встреч!</w:t>
      </w:r>
    </w:p>
    <w:p w:rsidR="00CD6581" w:rsidRPr="00761581" w:rsidRDefault="00CD6581" w:rsidP="009B1FC9">
      <w:pPr>
        <w:jc w:val="both"/>
        <w:rPr>
          <w:color w:val="000000"/>
          <w:sz w:val="27"/>
          <w:szCs w:val="27"/>
          <w:u w:val="single"/>
        </w:rPr>
      </w:pPr>
    </w:p>
    <w:p w:rsidR="00CD6581" w:rsidRPr="00803CDC" w:rsidRDefault="00CD6581" w:rsidP="00761581">
      <w:pPr>
        <w:pStyle w:val="NormalWeb"/>
        <w:spacing w:before="0" w:beforeAutospacing="0" w:after="0" w:afterAutospacing="0"/>
        <w:ind w:left="-540" w:firstLine="540"/>
        <w:rPr>
          <w:b/>
          <w:bCs/>
          <w:sz w:val="28"/>
          <w:szCs w:val="28"/>
          <w:u w:val="single"/>
        </w:rPr>
      </w:pPr>
      <w:r w:rsidRPr="00803CDC">
        <w:rPr>
          <w:b/>
          <w:bCs/>
          <w:sz w:val="28"/>
          <w:szCs w:val="28"/>
          <w:u w:val="single"/>
        </w:rPr>
        <w:t>Занятие 5. «Узнай  друг  друга».</w:t>
      </w:r>
    </w:p>
    <w:p w:rsidR="00CD6581" w:rsidRDefault="00CD6581" w:rsidP="00761581">
      <w:pPr>
        <w:ind w:firstLine="567"/>
        <w:rPr>
          <w:b/>
          <w:bCs/>
          <w:color w:val="000000"/>
          <w:u w:val="single"/>
        </w:rPr>
      </w:pPr>
    </w:p>
    <w:p w:rsidR="00CD6581" w:rsidRDefault="00CD6581" w:rsidP="00CE4A07">
      <w:pPr>
        <w:shd w:val="clear" w:color="auto" w:fill="F2F2F2"/>
        <w:ind w:firstLine="567"/>
        <w:rPr>
          <w:color w:val="666154"/>
        </w:rPr>
      </w:pPr>
      <w:r w:rsidRPr="00761581">
        <w:rPr>
          <w:b/>
          <w:bCs/>
          <w:color w:val="000000"/>
          <w:u w:val="single"/>
        </w:rPr>
        <w:t>Информация для родителей на сайте:</w:t>
      </w:r>
      <w:r w:rsidRPr="00761581">
        <w:rPr>
          <w:color w:val="000000"/>
        </w:rPr>
        <w:br/>
      </w:r>
      <w:r w:rsidRPr="00761581">
        <w:rPr>
          <w:color w:val="666154"/>
        </w:rPr>
        <w:t> </w:t>
      </w:r>
    </w:p>
    <w:p w:rsidR="00CD6581" w:rsidRDefault="00CD6581" w:rsidP="00CE4A07">
      <w:pPr>
        <w:shd w:val="clear" w:color="auto" w:fill="F2F2F2"/>
        <w:ind w:firstLine="567"/>
        <w:jc w:val="both"/>
        <w:rPr>
          <w:color w:val="000000"/>
        </w:rPr>
      </w:pPr>
      <w:r w:rsidRPr="00761581">
        <w:rPr>
          <w:b/>
          <w:bCs/>
          <w:color w:val="000000"/>
        </w:rPr>
        <w:t xml:space="preserve">Уважаемые родители! </w:t>
      </w:r>
      <w:r w:rsidRPr="00761581">
        <w:rPr>
          <w:color w:val="000000"/>
        </w:rPr>
        <w:t>Пятое  занятие  направлено на выявление  общих интересов</w:t>
      </w:r>
      <w:r>
        <w:rPr>
          <w:color w:val="000000"/>
        </w:rPr>
        <w:t xml:space="preserve"> класса</w:t>
      </w:r>
      <w:r w:rsidRPr="00761581">
        <w:rPr>
          <w:color w:val="000000"/>
        </w:rPr>
        <w:t xml:space="preserve">. </w:t>
      </w:r>
      <w:r>
        <w:rPr>
          <w:color w:val="000000"/>
        </w:rPr>
        <w:t>Мы сыграем в игры «Передай мяч», «Имя и буква» и «Я люблю играть».</w:t>
      </w:r>
    </w:p>
    <w:p w:rsidR="00CD6581" w:rsidRDefault="00CD6581" w:rsidP="00CE4A07">
      <w:pPr>
        <w:shd w:val="clear" w:color="auto" w:fill="F2F2F2"/>
        <w:ind w:firstLine="567"/>
        <w:jc w:val="both"/>
        <w:rPr>
          <w:color w:val="000000"/>
        </w:rPr>
      </w:pPr>
      <w:r>
        <w:rPr>
          <w:color w:val="000000"/>
        </w:rPr>
        <w:t>Помогите ребёнку нарисовать  на альбомном листе то, во что он любит больше всего играть.</w:t>
      </w:r>
    </w:p>
    <w:p w:rsidR="00CD6581" w:rsidRDefault="00CD6581" w:rsidP="00CE4A07">
      <w:pPr>
        <w:shd w:val="clear" w:color="auto" w:fill="F2F2F2"/>
        <w:ind w:firstLine="567"/>
        <w:jc w:val="both"/>
        <w:rPr>
          <w:color w:val="000000"/>
        </w:rPr>
      </w:pPr>
      <w:r>
        <w:rPr>
          <w:color w:val="000000"/>
        </w:rPr>
        <w:t>Во время рисования можно поговорить</w:t>
      </w:r>
      <w:r w:rsidRPr="00761581">
        <w:rPr>
          <w:color w:val="000000"/>
        </w:rPr>
        <w:t xml:space="preserve"> с детьми об их интересах, </w:t>
      </w:r>
      <w:r>
        <w:rPr>
          <w:color w:val="000000"/>
        </w:rPr>
        <w:t>о своих</w:t>
      </w:r>
      <w:r w:rsidRPr="00761581">
        <w:rPr>
          <w:color w:val="000000"/>
        </w:rPr>
        <w:t> </w:t>
      </w:r>
      <w:r>
        <w:rPr>
          <w:color w:val="000000"/>
        </w:rPr>
        <w:t>детских интересах.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rPr>
          <w:b/>
          <w:bCs/>
          <w:i/>
          <w:iCs/>
          <w:color w:val="000000"/>
        </w:rPr>
      </w:pPr>
      <w:r>
        <w:rPr>
          <w:color w:val="000000"/>
        </w:rPr>
        <w:t xml:space="preserve">Побеседуйте о том, как прошло прошлое занятие. Посмотрите и прокомментируйте понравившиеся  фотографии. </w:t>
      </w:r>
      <w:r w:rsidRPr="00761581">
        <w:rPr>
          <w:color w:val="000000"/>
        </w:rPr>
        <w:t xml:space="preserve">  </w:t>
      </w:r>
      <w:r w:rsidRPr="00761581">
        <w:rPr>
          <w:color w:val="000000"/>
        </w:rPr>
        <w:br/>
      </w:r>
    </w:p>
    <w:p w:rsidR="00CD6581" w:rsidRPr="00E132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40"/>
        <w:jc w:val="center"/>
        <w:rPr>
          <w:b/>
          <w:bCs/>
          <w:i/>
          <w:iCs/>
          <w:color w:val="000000"/>
        </w:rPr>
      </w:pPr>
      <w:r w:rsidRPr="00E13281">
        <w:rPr>
          <w:b/>
          <w:bCs/>
          <w:i/>
          <w:iCs/>
          <w:color w:val="000000"/>
        </w:rPr>
        <w:t>Желаем  удачи в совместном творчестве!</w:t>
      </w:r>
    </w:p>
    <w:p w:rsidR="00CD6581" w:rsidRPr="00B779C7" w:rsidRDefault="00CD6581" w:rsidP="00CE4A07">
      <w:pPr>
        <w:pStyle w:val="NormalWeb"/>
        <w:shd w:val="clear" w:color="auto" w:fill="F2F2F2"/>
        <w:spacing w:before="0" w:beforeAutospacing="0" w:after="0" w:afterAutospacing="0"/>
        <w:jc w:val="both"/>
        <w:rPr>
          <w:i/>
          <w:iCs/>
          <w:color w:val="000000"/>
        </w:rPr>
      </w:pPr>
      <w:r w:rsidRPr="00B779C7">
        <w:rPr>
          <w:i/>
          <w:iCs/>
          <w:color w:val="000000"/>
        </w:rPr>
        <w:t xml:space="preserve">Репортаж с места событий вы сможете увидеть на страницах нашего </w:t>
      </w:r>
      <w:r>
        <w:rPr>
          <w:i/>
          <w:iCs/>
          <w:color w:val="000000"/>
        </w:rPr>
        <w:t>сайта</w:t>
      </w:r>
      <w:r w:rsidRPr="00B779C7">
        <w:rPr>
          <w:i/>
          <w:iCs/>
          <w:color w:val="000000"/>
        </w:rPr>
        <w:t>.</w:t>
      </w:r>
      <w:r>
        <w:rPr>
          <w:i/>
          <w:iCs/>
          <w:color w:val="000000"/>
        </w:rPr>
        <w:t xml:space="preserve"> Ждём ваших комментариев.</w:t>
      </w:r>
    </w:p>
    <w:p w:rsidR="00CD6581" w:rsidRDefault="00CD6581" w:rsidP="00CE4A07">
      <w:pPr>
        <w:shd w:val="clear" w:color="auto" w:fill="F2F2F2"/>
        <w:ind w:firstLine="567"/>
        <w:rPr>
          <w:color w:val="000000"/>
        </w:rPr>
      </w:pPr>
    </w:p>
    <w:p w:rsidR="00CD6581" w:rsidRDefault="00CD6581" w:rsidP="00761581">
      <w:pPr>
        <w:ind w:firstLine="567"/>
        <w:rPr>
          <w:b/>
          <w:bCs/>
          <w:color w:val="000000"/>
          <w:u w:val="single"/>
        </w:rPr>
      </w:pPr>
      <w:r w:rsidRPr="00761581">
        <w:rPr>
          <w:b/>
          <w:bCs/>
          <w:color w:val="000000"/>
          <w:u w:val="single"/>
        </w:rPr>
        <w:t>Ход занятия:</w:t>
      </w:r>
    </w:p>
    <w:p w:rsidR="00CD6581" w:rsidRPr="00761581" w:rsidRDefault="00CD6581" w:rsidP="00761581">
      <w:pPr>
        <w:ind w:firstLine="567"/>
        <w:rPr>
          <w:color w:val="000000"/>
        </w:rPr>
      </w:pPr>
    </w:p>
    <w:p w:rsidR="00CD6581" w:rsidRPr="00761581" w:rsidRDefault="00CD6581" w:rsidP="00947005">
      <w:pPr>
        <w:pStyle w:val="NormalWeb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rPr>
          <w:i/>
          <w:iCs/>
          <w:color w:val="000000"/>
          <w:u w:val="single"/>
        </w:rPr>
      </w:pPr>
      <w:r w:rsidRPr="00761581">
        <w:rPr>
          <w:i/>
          <w:iCs/>
          <w:color w:val="000000"/>
          <w:u w:val="single"/>
        </w:rPr>
        <w:t xml:space="preserve">Приветствие.  </w:t>
      </w:r>
    </w:p>
    <w:p w:rsidR="00CD6581" w:rsidRPr="009104A0" w:rsidRDefault="00CD6581" w:rsidP="00761581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C24E5A">
        <w:rPr>
          <w:color w:val="000000"/>
        </w:rPr>
        <w:t>Психолог приветствует детей, здоровается с ними и предлагает выбрать смайлик, соответствующий настроению ребёнка</w:t>
      </w:r>
      <w:r>
        <w:rPr>
          <w:color w:val="000000"/>
        </w:rPr>
        <w:t>.</w:t>
      </w:r>
    </w:p>
    <w:p w:rsidR="00CD6581" w:rsidRPr="00761581" w:rsidRDefault="00CD6581" w:rsidP="00761581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</w:p>
    <w:p w:rsidR="00CD6581" w:rsidRPr="00761581" w:rsidRDefault="00CD6581" w:rsidP="00947005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  <w:r>
        <w:rPr>
          <w:i/>
          <w:iCs/>
          <w:color w:val="000000"/>
          <w:u w:val="single"/>
        </w:rPr>
        <w:t>Игра « Передай  мяч</w:t>
      </w:r>
      <w:r w:rsidRPr="00761581">
        <w:rPr>
          <w:i/>
          <w:iCs/>
          <w:color w:val="000000"/>
          <w:u w:val="single"/>
        </w:rPr>
        <w:t>».</w:t>
      </w:r>
    </w:p>
    <w:p w:rsidR="00CD6581" w:rsidRPr="00761581" w:rsidRDefault="00CD6581" w:rsidP="00947005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Ведущий должен</w:t>
      </w:r>
      <w:r w:rsidRPr="00761581">
        <w:rPr>
          <w:color w:val="000000"/>
        </w:rPr>
        <w:t xml:space="preserve"> назвать по имени </w:t>
      </w:r>
      <w:r>
        <w:rPr>
          <w:color w:val="000000"/>
        </w:rPr>
        <w:t>участника, которому хотел</w:t>
      </w:r>
      <w:r w:rsidRPr="00761581">
        <w:rPr>
          <w:color w:val="000000"/>
        </w:rPr>
        <w:t xml:space="preserve"> бы </w:t>
      </w:r>
      <w:r>
        <w:rPr>
          <w:color w:val="000000"/>
        </w:rPr>
        <w:t xml:space="preserve">передать </w:t>
      </w:r>
      <w:r w:rsidRPr="00761581">
        <w:rPr>
          <w:color w:val="000000"/>
        </w:rPr>
        <w:t>мяч.</w:t>
      </w:r>
      <w:r>
        <w:rPr>
          <w:color w:val="000000"/>
        </w:rPr>
        <w:t xml:space="preserve"> После того, как он назвал имя, мяч передается следующему ведущему и т.д.  </w:t>
      </w:r>
    </w:p>
    <w:p w:rsidR="00CD6581" w:rsidRPr="00761581" w:rsidRDefault="00CD6581" w:rsidP="00947005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  <w:r w:rsidRPr="00761581">
        <w:rPr>
          <w:i/>
          <w:iCs/>
          <w:color w:val="000000"/>
          <w:u w:val="single"/>
        </w:rPr>
        <w:t>Игра « Имя и буква».</w:t>
      </w:r>
    </w:p>
    <w:p w:rsidR="00CD6581" w:rsidRDefault="00CD6581" w:rsidP="00947005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761581">
        <w:rPr>
          <w:color w:val="000000"/>
        </w:rPr>
        <w:t>Психолог предлагает ребятам по  очереди представиться и назвать свою любимую букву.</w:t>
      </w:r>
      <w:r>
        <w:rPr>
          <w:color w:val="000000"/>
        </w:rPr>
        <w:t xml:space="preserve"> Потом все вспоминают   игры и игрушки на эту букву.</w:t>
      </w:r>
    </w:p>
    <w:p w:rsidR="00CD6581" w:rsidRPr="00947005" w:rsidRDefault="00CD6581" w:rsidP="00947005">
      <w:pPr>
        <w:pStyle w:val="NormalWeb"/>
        <w:numPr>
          <w:ilvl w:val="0"/>
          <w:numId w:val="18"/>
        </w:numPr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  <w:r w:rsidRPr="00947005">
        <w:rPr>
          <w:i/>
          <w:iCs/>
          <w:color w:val="000000"/>
          <w:u w:val="single"/>
        </w:rPr>
        <w:t xml:space="preserve">Игра </w:t>
      </w:r>
      <w:r>
        <w:rPr>
          <w:i/>
          <w:iCs/>
          <w:color w:val="000000"/>
          <w:u w:val="single"/>
        </w:rPr>
        <w:t>«Я люблю играть</w:t>
      </w:r>
      <w:r w:rsidRPr="00947005">
        <w:rPr>
          <w:i/>
          <w:iCs/>
          <w:color w:val="000000"/>
          <w:u w:val="single"/>
        </w:rPr>
        <w:t>»</w:t>
      </w:r>
    </w:p>
    <w:p w:rsidR="00CD6581" w:rsidRPr="00761581" w:rsidRDefault="00CD6581" w:rsidP="00C447AC">
      <w:pPr>
        <w:pStyle w:val="NormalWeb"/>
        <w:spacing w:before="0" w:beforeAutospacing="0" w:after="0" w:afterAutospacing="0"/>
        <w:ind w:left="567"/>
        <w:jc w:val="both"/>
        <w:rPr>
          <w:color w:val="000000"/>
        </w:rPr>
      </w:pPr>
      <w:r>
        <w:rPr>
          <w:color w:val="000000"/>
        </w:rPr>
        <w:t>Дети по очереди показывают свои рисунки, приготовленные дома и рассказывает о своей любимой игре. После рассказа рисунок размещается на общей выставке.</w:t>
      </w:r>
    </w:p>
    <w:p w:rsidR="00CD6581" w:rsidRPr="00761581" w:rsidRDefault="00CD6581" w:rsidP="00947005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 конце игры п</w:t>
      </w:r>
      <w:r w:rsidRPr="00761581">
        <w:rPr>
          <w:color w:val="000000"/>
        </w:rPr>
        <w:t>сихолог делает вывод о том, как много интересных  игр  и игрушек у ребят, как много общего в интересах и как хорошо играть всем вместе.</w:t>
      </w:r>
    </w:p>
    <w:p w:rsidR="00CD6581" w:rsidRDefault="00CD6581" w:rsidP="00C447AC">
      <w:pPr>
        <w:pStyle w:val="NormalWeb"/>
        <w:spacing w:before="0" w:beforeAutospacing="0" w:after="0" w:afterAutospacing="0"/>
        <w:ind w:firstLine="567"/>
        <w:jc w:val="both"/>
        <w:rPr>
          <w:i/>
          <w:iCs/>
          <w:color w:val="000000"/>
          <w:u w:val="single"/>
        </w:rPr>
      </w:pPr>
      <w:r w:rsidRPr="008422FD">
        <w:rPr>
          <w:i/>
          <w:iCs/>
          <w:color w:val="000000"/>
          <w:u w:val="single"/>
        </w:rPr>
        <w:t>5. Рефлексия.</w:t>
      </w:r>
    </w:p>
    <w:p w:rsidR="00CD6581" w:rsidRPr="008422FD" w:rsidRDefault="00CD6581" w:rsidP="00761581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  <w:u w:val="single"/>
        </w:rPr>
      </w:pPr>
      <w:r w:rsidRPr="0049022E">
        <w:rPr>
          <w:color w:val="000000"/>
        </w:rPr>
        <w:t>Детям задаются вопросы</w:t>
      </w:r>
      <w:r>
        <w:rPr>
          <w:color w:val="000000"/>
        </w:rPr>
        <w:t>:</w:t>
      </w:r>
    </w:p>
    <w:p w:rsidR="00CD6581" w:rsidRPr="002A0375" w:rsidRDefault="00CD6581" w:rsidP="00761581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1) Понравилось ли вам занятие?</w:t>
      </w:r>
    </w:p>
    <w:p w:rsidR="00CD6581" w:rsidRPr="002A0375" w:rsidRDefault="00CD6581" w:rsidP="00761581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2)Что было интересным?</w:t>
      </w:r>
    </w:p>
    <w:p w:rsidR="00CD6581" w:rsidRPr="002C72A2" w:rsidRDefault="00CD6581" w:rsidP="00761581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3)Что особенно запомнилось?</w:t>
      </w:r>
      <w:r w:rsidRPr="002A0375">
        <w:rPr>
          <w:color w:val="000000"/>
        </w:rPr>
        <w:br/>
      </w:r>
      <w:r>
        <w:rPr>
          <w:color w:val="000000"/>
        </w:rPr>
        <w:t xml:space="preserve">          4) Выберите смайлик со своим настроением. </w:t>
      </w:r>
    </w:p>
    <w:p w:rsidR="00CD6581" w:rsidRDefault="00CD6581" w:rsidP="00761581">
      <w:pPr>
        <w:ind w:firstLine="567"/>
        <w:jc w:val="both"/>
        <w:rPr>
          <w:color w:val="000000"/>
        </w:rPr>
      </w:pPr>
      <w:r w:rsidRPr="002A0375">
        <w:rPr>
          <w:color w:val="000000"/>
        </w:rPr>
        <w:br/>
      </w:r>
      <w:r w:rsidRPr="002C72A2">
        <w:rPr>
          <w:b/>
          <w:bCs/>
          <w:color w:val="000000"/>
        </w:rPr>
        <w:t xml:space="preserve">Ребята, </w:t>
      </w:r>
      <w:r w:rsidRPr="002C72A2">
        <w:rPr>
          <w:color w:val="000000"/>
        </w:rPr>
        <w:t xml:space="preserve">если вы хотите рассказать </w:t>
      </w:r>
      <w:r>
        <w:rPr>
          <w:color w:val="000000"/>
        </w:rPr>
        <w:t>родителям, друзьям о нашей встрече, поделиться своими впечатлениями</w:t>
      </w:r>
      <w:r w:rsidRPr="002C72A2">
        <w:rPr>
          <w:color w:val="000000"/>
        </w:rPr>
        <w:t xml:space="preserve">, то </w:t>
      </w:r>
      <w:r>
        <w:rPr>
          <w:color w:val="000000"/>
        </w:rPr>
        <w:t xml:space="preserve">заходите на сайт нашего проекта. </w:t>
      </w:r>
      <w:r w:rsidRPr="002C72A2">
        <w:rPr>
          <w:color w:val="000000"/>
        </w:rPr>
        <w:t>Оставляйте</w:t>
      </w:r>
      <w:r>
        <w:rPr>
          <w:color w:val="000000"/>
        </w:rPr>
        <w:t xml:space="preserve">  свои комментарии, смотрите фотографии. На страничке второго занятия вы найдете следующее задание.</w:t>
      </w:r>
    </w:p>
    <w:p w:rsidR="00CD6581" w:rsidRPr="002A0375" w:rsidRDefault="00CD6581" w:rsidP="00761581">
      <w:pPr>
        <w:ind w:firstLine="567"/>
        <w:jc w:val="center"/>
        <w:rPr>
          <w:b/>
          <w:bCs/>
          <w:color w:val="000000"/>
        </w:rPr>
      </w:pPr>
      <w:r w:rsidRPr="002A0375">
        <w:rPr>
          <w:b/>
          <w:bCs/>
          <w:color w:val="000000"/>
        </w:rPr>
        <w:t>До новых встреч!</w:t>
      </w:r>
    </w:p>
    <w:p w:rsidR="00CD6581" w:rsidRDefault="00CD6581" w:rsidP="00761581">
      <w:pPr>
        <w:rPr>
          <w:color w:val="000000"/>
          <w:sz w:val="27"/>
          <w:szCs w:val="27"/>
        </w:rPr>
      </w:pPr>
    </w:p>
    <w:p w:rsidR="00CD6581" w:rsidRPr="00AC5D5D" w:rsidRDefault="00CD6581" w:rsidP="002C6C57">
      <w:pPr>
        <w:pStyle w:val="NormalWeb"/>
        <w:spacing w:before="0" w:beforeAutospacing="0" w:after="0" w:afterAutospacing="0"/>
        <w:ind w:firstLine="540"/>
        <w:rPr>
          <w:sz w:val="28"/>
          <w:szCs w:val="28"/>
        </w:rPr>
      </w:pPr>
      <w:r w:rsidRPr="00AC5D5D">
        <w:rPr>
          <w:b/>
          <w:bCs/>
          <w:sz w:val="28"/>
          <w:szCs w:val="28"/>
          <w:u w:val="single"/>
        </w:rPr>
        <w:t>Занятие 6. Все мы вместе.</w:t>
      </w:r>
    </w:p>
    <w:p w:rsidR="00CD6581" w:rsidRDefault="00CD6581" w:rsidP="002C6C57">
      <w:pPr>
        <w:pStyle w:val="NormalWeb"/>
        <w:spacing w:before="0" w:beforeAutospacing="0" w:after="0" w:afterAutospacing="0"/>
        <w:ind w:firstLine="567"/>
        <w:jc w:val="both"/>
        <w:rPr>
          <w:b/>
          <w:bCs/>
          <w:color w:val="000000"/>
          <w:u w:val="single"/>
        </w:rPr>
      </w:pP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rPr>
          <w:color w:val="000000"/>
        </w:rPr>
      </w:pPr>
      <w:r w:rsidRPr="002C6C57">
        <w:rPr>
          <w:b/>
          <w:bCs/>
          <w:color w:val="000000"/>
          <w:u w:val="single"/>
        </w:rPr>
        <w:t>Информация для родителей на сайте:</w:t>
      </w:r>
      <w:r w:rsidRPr="002C6C57">
        <w:rPr>
          <w:color w:val="000000"/>
        </w:rPr>
        <w:t xml:space="preserve">  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center"/>
        <w:rPr>
          <w:color w:val="000000"/>
        </w:rPr>
      </w:pPr>
      <w:r w:rsidRPr="002C6C57">
        <w:rPr>
          <w:b/>
          <w:bCs/>
          <w:color w:val="000000"/>
        </w:rPr>
        <w:t>Уважаемые родители!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На этой неделе у нас состоится последнее итоговой шестое занятие. Мы поиграем в игры «Улыбка», «Найди свой лепесток и составь цветок». На занятие детям нужно принести цветные карандаши или фломастеры. 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Посмотрите, пожалуйста,  с ребёнком ещё раз фотографии, побеседуйте о том, какое занятие понравилось и запомнилось больше всего и почему.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 xml:space="preserve">Нам бы очень хотелось, чтобы вы, родители, поделились своими мыслями, впечатлениями о проекте. Понравилось ли вам участвовать в совместной деятельности? Считаете ли вы необходимым проведение подобных занятий? Выполнение каких творческих заданий вам с детьми понравилось больше всего? 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Свои отзывы  вы можете разместить в блоге своего класса в комментариях к сообщению об итогах проекта.</w:t>
      </w:r>
    </w:p>
    <w:p w:rsidR="00CD6581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</w:p>
    <w:p w:rsidR="00CD6581" w:rsidRPr="00450C06" w:rsidRDefault="00CD6581" w:rsidP="00CE4A07">
      <w:pPr>
        <w:pStyle w:val="NormalWeb"/>
        <w:shd w:val="clear" w:color="auto" w:fill="F2F2F2"/>
        <w:spacing w:before="0" w:beforeAutospacing="0" w:after="0" w:afterAutospacing="0"/>
        <w:ind w:firstLine="567"/>
        <w:jc w:val="center"/>
        <w:rPr>
          <w:b/>
          <w:bCs/>
          <w:color w:val="000000"/>
        </w:rPr>
      </w:pPr>
      <w:r w:rsidRPr="00450C06">
        <w:rPr>
          <w:b/>
          <w:bCs/>
          <w:color w:val="000000"/>
        </w:rPr>
        <w:t>Большое спасибо вам за сотрудничество, оказанную помощь и поддержку!</w:t>
      </w:r>
    </w:p>
    <w:p w:rsidR="00CD6581" w:rsidRPr="002C6C57" w:rsidRDefault="00CD6581" w:rsidP="002C6C57">
      <w:pPr>
        <w:ind w:firstLine="567"/>
        <w:jc w:val="both"/>
        <w:rPr>
          <w:color w:val="000000"/>
        </w:rPr>
      </w:pPr>
    </w:p>
    <w:p w:rsidR="00CD6581" w:rsidRPr="002C6C57" w:rsidRDefault="00CD6581" w:rsidP="002C6C57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</w:p>
    <w:p w:rsidR="00CD6581" w:rsidRPr="00CE4A07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CE4A07">
        <w:rPr>
          <w:b/>
          <w:bCs/>
          <w:color w:val="000000"/>
          <w:u w:val="single"/>
        </w:rPr>
        <w:t>Ход занятия:</w:t>
      </w:r>
    </w:p>
    <w:p w:rsidR="00CD6581" w:rsidRPr="00761581" w:rsidRDefault="00CD6581" w:rsidP="00CE4A07">
      <w:pPr>
        <w:pStyle w:val="NormalWeb"/>
        <w:numPr>
          <w:ilvl w:val="0"/>
          <w:numId w:val="19"/>
        </w:numPr>
        <w:tabs>
          <w:tab w:val="left" w:pos="851"/>
        </w:tabs>
        <w:spacing w:before="0" w:beforeAutospacing="0" w:after="0" w:afterAutospacing="0"/>
        <w:rPr>
          <w:i/>
          <w:iCs/>
          <w:color w:val="000000"/>
          <w:u w:val="single"/>
        </w:rPr>
      </w:pPr>
      <w:r w:rsidRPr="00761581">
        <w:rPr>
          <w:i/>
          <w:iCs/>
          <w:color w:val="000000"/>
          <w:u w:val="single"/>
        </w:rPr>
        <w:t xml:space="preserve">Приветствие.  </w:t>
      </w:r>
    </w:p>
    <w:p w:rsidR="00CD6581" w:rsidRPr="009104A0" w:rsidRDefault="00CD6581" w:rsidP="00CE4A07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 w:rsidRPr="00C24E5A">
        <w:rPr>
          <w:color w:val="000000"/>
        </w:rPr>
        <w:t>Психолог приветствует детей, здоровается с ними и предлагает выбрать смайлик, соответствующий настроению ребёнка</w:t>
      </w:r>
      <w:r>
        <w:rPr>
          <w:color w:val="000000"/>
        </w:rPr>
        <w:t>.</w:t>
      </w:r>
    </w:p>
    <w:p w:rsidR="00CD6581" w:rsidRPr="00CE4A07" w:rsidRDefault="00CD6581" w:rsidP="00CE4A07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  <w:r w:rsidRPr="00CE4A07">
        <w:rPr>
          <w:i/>
          <w:iCs/>
          <w:color w:val="000000"/>
          <w:u w:val="single"/>
        </w:rPr>
        <w:t>Игра « Улыбка».</w:t>
      </w:r>
    </w:p>
    <w:p w:rsidR="00CD6581" w:rsidRPr="00CE4A07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CE4A07">
        <w:rPr>
          <w:color w:val="000000"/>
        </w:rPr>
        <w:t>Психолог предлагает ребятам поприветствовать друг друга улыбкой и назвать ласково по имени.</w:t>
      </w:r>
    </w:p>
    <w:p w:rsidR="00CD6581" w:rsidRPr="00CE4A07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E831D8">
        <w:rPr>
          <w:i/>
          <w:iCs/>
          <w:color w:val="000000"/>
        </w:rPr>
        <w:t>Слова психолога:</w:t>
      </w:r>
      <w:r>
        <w:rPr>
          <w:color w:val="000000"/>
        </w:rPr>
        <w:t xml:space="preserve"> «</w:t>
      </w:r>
      <w:r w:rsidRPr="00CE4A07">
        <w:rPr>
          <w:color w:val="000000"/>
        </w:rPr>
        <w:t>Ребята, сегодня у нас з</w:t>
      </w:r>
      <w:r>
        <w:rPr>
          <w:color w:val="000000"/>
        </w:rPr>
        <w:t>анятие необычное и называется «Все мы вместе». Что мы будем делать</w:t>
      </w:r>
      <w:r w:rsidRPr="00CE4A07">
        <w:rPr>
          <w:color w:val="000000"/>
        </w:rPr>
        <w:t>? Мы сегодня будем составлять красивые  цветы  и выполнять интересные задания.</w:t>
      </w:r>
    </w:p>
    <w:p w:rsidR="00CD6581" w:rsidRPr="00CE4A07" w:rsidRDefault="00CD6581" w:rsidP="00CE4A07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  <w:r w:rsidRPr="00CE4A07">
        <w:rPr>
          <w:i/>
          <w:iCs/>
          <w:color w:val="000000"/>
          <w:u w:val="single"/>
        </w:rPr>
        <w:t>Игра « Найди лепесток и составь цветок».</w:t>
      </w:r>
    </w:p>
    <w:p w:rsidR="00CD6581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CE4A07">
        <w:rPr>
          <w:color w:val="000000"/>
        </w:rPr>
        <w:t>Сейчас мы разделимся на команды. Каждый из вас получит конверт, в котором лежит один лепесток от цветка</w:t>
      </w:r>
      <w:r>
        <w:rPr>
          <w:color w:val="000000"/>
        </w:rPr>
        <w:t>. Лепестки разных цветов:  белые, синие, красные</w:t>
      </w:r>
      <w:r w:rsidRPr="00CE4A07">
        <w:rPr>
          <w:color w:val="000000"/>
        </w:rPr>
        <w:t xml:space="preserve">. </w:t>
      </w:r>
      <w:r>
        <w:rPr>
          <w:color w:val="000000"/>
        </w:rPr>
        <w:t xml:space="preserve"> Достаньте каждый из конверта 1 лепесток.</w:t>
      </w:r>
    </w:p>
    <w:p w:rsidR="00CD6581" w:rsidRPr="00CE4A07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</w:rPr>
      </w:pPr>
      <w:r w:rsidRPr="00CE4A07">
        <w:rPr>
          <w:i/>
          <w:iCs/>
          <w:color w:val="000000"/>
        </w:rPr>
        <w:t>Дети по очереди достают лепестки.</w:t>
      </w:r>
    </w:p>
    <w:p w:rsidR="00CD6581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CE4A07">
        <w:rPr>
          <w:color w:val="000000"/>
        </w:rPr>
        <w:t xml:space="preserve">Поднимите лепестки красного цвета. </w:t>
      </w:r>
      <w:r>
        <w:rPr>
          <w:color w:val="000000"/>
        </w:rPr>
        <w:t xml:space="preserve">Молодцы. Ребята с красными лепестками выходите к доске. Прикрепите свои лепестки к альбомному листу. Посмотрите, какой красивый цветок у нас получился. Это мак.  </w:t>
      </w:r>
    </w:p>
    <w:p w:rsidR="00CD6581" w:rsidRPr="00CE4A07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</w:rPr>
      </w:pPr>
      <w:r w:rsidRPr="00CE4A07">
        <w:rPr>
          <w:i/>
          <w:iCs/>
          <w:color w:val="000000"/>
        </w:rPr>
        <w:t xml:space="preserve"> Далее к доске выходят ребята с синими и белыми лепестками.</w:t>
      </w:r>
    </w:p>
    <w:p w:rsidR="00CD6581" w:rsidRPr="00CE4A07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CE4A07">
        <w:rPr>
          <w:color w:val="000000"/>
        </w:rPr>
        <w:t>Теперь у нас  с вами получилось 3 команды: «Маки», «</w:t>
      </w:r>
      <w:r>
        <w:rPr>
          <w:color w:val="000000"/>
        </w:rPr>
        <w:t>Васильки» и «</w:t>
      </w:r>
      <w:r w:rsidRPr="00CE4A07">
        <w:rPr>
          <w:color w:val="000000"/>
        </w:rPr>
        <w:t>Ромашки»</w:t>
      </w:r>
      <w:r>
        <w:rPr>
          <w:color w:val="000000"/>
        </w:rPr>
        <w:t>.</w:t>
      </w:r>
      <w:r w:rsidRPr="00CE4A07">
        <w:rPr>
          <w:color w:val="000000"/>
        </w:rPr>
        <w:t xml:space="preserve"> А цветы  для вас ребята приготовили задания.</w:t>
      </w:r>
    </w:p>
    <w:p w:rsidR="00CD6581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</w:p>
    <w:p w:rsidR="00CD6581" w:rsidRPr="00D37725" w:rsidRDefault="00CD6581" w:rsidP="00D37725">
      <w:pPr>
        <w:pStyle w:val="NormalWeb"/>
        <w:numPr>
          <w:ilvl w:val="0"/>
          <w:numId w:val="19"/>
        </w:numPr>
        <w:spacing w:before="0" w:beforeAutospacing="0" w:after="0" w:afterAutospacing="0"/>
        <w:jc w:val="both"/>
        <w:rPr>
          <w:i/>
          <w:iCs/>
          <w:color w:val="000000"/>
          <w:u w:val="single"/>
        </w:rPr>
      </w:pPr>
      <w:r w:rsidRPr="00D37725">
        <w:rPr>
          <w:i/>
          <w:iCs/>
          <w:color w:val="000000"/>
          <w:u w:val="single"/>
        </w:rPr>
        <w:t>Игра «Творческое задание»</w:t>
      </w:r>
    </w:p>
    <w:p w:rsidR="00CD6581" w:rsidRPr="00CE4A07" w:rsidRDefault="00CD6581" w:rsidP="00D37725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Участники команды «Маки» будут</w:t>
      </w:r>
      <w:r w:rsidRPr="00CE4A07">
        <w:rPr>
          <w:color w:val="000000"/>
        </w:rPr>
        <w:t xml:space="preserve">  рисовать </w:t>
      </w:r>
      <w:r>
        <w:rPr>
          <w:color w:val="000000"/>
        </w:rPr>
        <w:t>свои волшебные деревья</w:t>
      </w:r>
      <w:r w:rsidRPr="00CE4A07">
        <w:rPr>
          <w:color w:val="000000"/>
        </w:rPr>
        <w:t>.</w:t>
      </w:r>
    </w:p>
    <w:p w:rsidR="00CD6581" w:rsidRPr="00CE4A07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>Участники команды «</w:t>
      </w:r>
      <w:r w:rsidRPr="00CE4A07">
        <w:rPr>
          <w:color w:val="000000"/>
        </w:rPr>
        <w:t xml:space="preserve">Ромашки» </w:t>
      </w:r>
      <w:r>
        <w:rPr>
          <w:color w:val="000000"/>
        </w:rPr>
        <w:t>на</w:t>
      </w:r>
      <w:r w:rsidRPr="00CE4A07">
        <w:rPr>
          <w:color w:val="000000"/>
        </w:rPr>
        <w:t>рисую</w:t>
      </w:r>
      <w:r>
        <w:rPr>
          <w:color w:val="000000"/>
        </w:rPr>
        <w:t xml:space="preserve">т веселые и </w:t>
      </w:r>
      <w:r w:rsidRPr="00CE4A07">
        <w:rPr>
          <w:color w:val="000000"/>
        </w:rPr>
        <w:t xml:space="preserve">смешные </w:t>
      </w:r>
      <w:r>
        <w:rPr>
          <w:color w:val="000000"/>
        </w:rPr>
        <w:t xml:space="preserve"> детские рожицы.</w:t>
      </w:r>
    </w:p>
    <w:p w:rsidR="00CD6581" w:rsidRPr="00CE4A07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>Участники команда «</w:t>
      </w:r>
      <w:r w:rsidRPr="00CE4A07">
        <w:rPr>
          <w:color w:val="000000"/>
        </w:rPr>
        <w:t xml:space="preserve">Васильки» </w:t>
      </w:r>
      <w:r>
        <w:rPr>
          <w:color w:val="000000"/>
        </w:rPr>
        <w:t>на</w:t>
      </w:r>
      <w:r w:rsidRPr="00CE4A07">
        <w:rPr>
          <w:color w:val="000000"/>
        </w:rPr>
        <w:t xml:space="preserve">пишут волшебное </w:t>
      </w:r>
      <w:r>
        <w:rPr>
          <w:color w:val="000000"/>
        </w:rPr>
        <w:t>свои  письма</w:t>
      </w:r>
      <w:r w:rsidRPr="00CE4A07">
        <w:rPr>
          <w:color w:val="000000"/>
        </w:rPr>
        <w:t xml:space="preserve">  о дружбе</w:t>
      </w:r>
      <w:r>
        <w:rPr>
          <w:color w:val="000000"/>
        </w:rPr>
        <w:t>.</w:t>
      </w:r>
    </w:p>
    <w:p w:rsidR="00CD6581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 Дети из команд «Маки» и «Ромашки» выполняют творческое задание на индивидуальном альбомном листе.</w:t>
      </w:r>
    </w:p>
    <w:p w:rsidR="00CD6581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 xml:space="preserve"> Ребята из команды «Васильки» получают индивидуальные бланки, в которых нужно вставить пропущенные, по их мнению, слова.</w:t>
      </w:r>
    </w:p>
    <w:p w:rsidR="00CD6581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b/>
          <w:bCs/>
          <w:color w:val="000000"/>
        </w:rPr>
      </w:pPr>
    </w:p>
    <w:p w:rsidR="00CD6581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b/>
          <w:bCs/>
          <w:color w:val="000000"/>
        </w:rPr>
      </w:pPr>
      <w:r w:rsidRPr="004E3906">
        <w:rPr>
          <w:b/>
          <w:bCs/>
          <w:color w:val="000000"/>
        </w:rPr>
        <w:t>Образец бланка</w:t>
      </w:r>
    </w:p>
    <w:tbl>
      <w:tblPr>
        <w:tblW w:w="957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/>
          <w:insideV w:val="single" w:sz="4" w:space="0" w:color="FFFFFF"/>
        </w:tblBorders>
        <w:tblLook w:val="00A0"/>
      </w:tblPr>
      <w:tblGrid>
        <w:gridCol w:w="9571"/>
      </w:tblGrid>
      <w:tr w:rsidR="00CD6581" w:rsidRPr="001C09DF">
        <w:tc>
          <w:tcPr>
            <w:tcW w:w="9571" w:type="dxa"/>
            <w:tcBorders>
              <w:top w:val="single" w:sz="4" w:space="0" w:color="auto"/>
            </w:tcBorders>
            <w:shd w:val="clear" w:color="auto" w:fill="DDF2FF"/>
          </w:tcPr>
          <w:p w:rsidR="00CD6581" w:rsidRPr="001C09DF" w:rsidRDefault="00CD6581" w:rsidP="004E3906">
            <w:pPr>
              <w:tabs>
                <w:tab w:val="left" w:pos="3150"/>
              </w:tabs>
            </w:pPr>
            <w:r w:rsidRPr="004E3906">
              <w:rPr>
                <w:b/>
                <w:bCs/>
                <w:sz w:val="22"/>
                <w:szCs w:val="22"/>
              </w:rPr>
              <w:t>Настоящим другом можно назвать человека, который</w:t>
            </w:r>
            <w:r>
              <w:t>__________________________</w:t>
            </w:r>
          </w:p>
        </w:tc>
      </w:tr>
      <w:tr w:rsidR="00CD6581" w:rsidRPr="001C09DF">
        <w:tc>
          <w:tcPr>
            <w:tcW w:w="9571" w:type="dxa"/>
            <w:shd w:val="clear" w:color="auto" w:fill="DDF2FF"/>
          </w:tcPr>
          <w:p w:rsidR="00CD6581" w:rsidRPr="004E3906" w:rsidRDefault="00CD6581" w:rsidP="004E3906">
            <w:pPr>
              <w:tabs>
                <w:tab w:val="left" w:pos="3150"/>
              </w:tabs>
            </w:pPr>
            <w:r w:rsidRPr="004E3906">
              <w:rPr>
                <w:b/>
                <w:bCs/>
                <w:sz w:val="22"/>
                <w:szCs w:val="22"/>
              </w:rPr>
              <w:t>Вместе с другом мне хотелось</w:t>
            </w:r>
            <w:r w:rsidRPr="004E3906">
              <w:rPr>
                <w:sz w:val="22"/>
                <w:szCs w:val="22"/>
              </w:rPr>
              <w:t xml:space="preserve"> ___________________________________________________</w:t>
            </w:r>
          </w:p>
        </w:tc>
      </w:tr>
      <w:tr w:rsidR="00CD6581" w:rsidRPr="001C09DF">
        <w:tc>
          <w:tcPr>
            <w:tcW w:w="9571" w:type="dxa"/>
            <w:shd w:val="clear" w:color="auto" w:fill="DDF2FF"/>
          </w:tcPr>
          <w:p w:rsidR="00CD6581" w:rsidRPr="004E3906" w:rsidRDefault="00CD6581" w:rsidP="004E3906">
            <w:pPr>
              <w:tabs>
                <w:tab w:val="left" w:pos="3150"/>
              </w:tabs>
            </w:pPr>
            <w:r w:rsidRPr="004E3906">
              <w:rPr>
                <w:b/>
                <w:bCs/>
                <w:sz w:val="22"/>
                <w:szCs w:val="22"/>
              </w:rPr>
              <w:t>Дружбе      мешает</w:t>
            </w:r>
            <w:r w:rsidRPr="004E3906">
              <w:rPr>
                <w:sz w:val="22"/>
                <w:szCs w:val="22"/>
              </w:rPr>
              <w:t xml:space="preserve"> _____________________________________________________________   </w:t>
            </w:r>
          </w:p>
        </w:tc>
      </w:tr>
      <w:tr w:rsidR="00CD6581" w:rsidRPr="004E3906">
        <w:tc>
          <w:tcPr>
            <w:tcW w:w="9571" w:type="dxa"/>
            <w:shd w:val="clear" w:color="auto" w:fill="DDF2FF"/>
          </w:tcPr>
          <w:p w:rsidR="00CD6581" w:rsidRPr="004E3906" w:rsidRDefault="00CD6581" w:rsidP="004E3906">
            <w:pPr>
              <w:tabs>
                <w:tab w:val="left" w:pos="3150"/>
              </w:tabs>
            </w:pPr>
            <w:r w:rsidRPr="004E3906">
              <w:rPr>
                <w:b/>
                <w:bCs/>
                <w:sz w:val="22"/>
                <w:szCs w:val="22"/>
              </w:rPr>
              <w:t>Я ценю в друге</w:t>
            </w:r>
            <w:r w:rsidRPr="004E3906">
              <w:rPr>
                <w:sz w:val="22"/>
                <w:szCs w:val="22"/>
              </w:rPr>
              <w:t xml:space="preserve"> ________________________________________________________________</w:t>
            </w:r>
          </w:p>
        </w:tc>
      </w:tr>
      <w:tr w:rsidR="00CD6581" w:rsidRPr="004E3906">
        <w:tc>
          <w:tcPr>
            <w:tcW w:w="9571" w:type="dxa"/>
            <w:shd w:val="clear" w:color="auto" w:fill="DDF2FF"/>
          </w:tcPr>
          <w:p w:rsidR="00CD6581" w:rsidRPr="004E3906" w:rsidRDefault="00CD6581" w:rsidP="004E3906">
            <w:pPr>
              <w:tabs>
                <w:tab w:val="left" w:pos="3150"/>
              </w:tabs>
            </w:pPr>
            <w:r w:rsidRPr="004E3906">
              <w:rPr>
                <w:b/>
                <w:bCs/>
                <w:sz w:val="22"/>
                <w:szCs w:val="22"/>
              </w:rPr>
              <w:t>Мне нравиться, когда друг</w:t>
            </w:r>
            <w:r w:rsidRPr="004E3906">
              <w:rPr>
                <w:sz w:val="22"/>
                <w:szCs w:val="22"/>
              </w:rPr>
              <w:t xml:space="preserve"> ______________________________________________________</w:t>
            </w:r>
          </w:p>
        </w:tc>
      </w:tr>
      <w:tr w:rsidR="00CD6581" w:rsidRPr="001C09DF">
        <w:tc>
          <w:tcPr>
            <w:tcW w:w="9571" w:type="dxa"/>
            <w:tcBorders>
              <w:bottom w:val="single" w:sz="4" w:space="0" w:color="auto"/>
            </w:tcBorders>
            <w:shd w:val="clear" w:color="auto" w:fill="DDF2FF"/>
          </w:tcPr>
          <w:p w:rsidR="00CD6581" w:rsidRDefault="00CD6581" w:rsidP="004E3906">
            <w:pPr>
              <w:tabs>
                <w:tab w:val="left" w:pos="3150"/>
              </w:tabs>
            </w:pPr>
            <w:r w:rsidRPr="004E3906">
              <w:rPr>
                <w:b/>
                <w:bCs/>
                <w:sz w:val="22"/>
                <w:szCs w:val="22"/>
              </w:rPr>
              <w:t>Дружбе    помогает</w:t>
            </w:r>
            <w:r w:rsidRPr="004E3906">
              <w:rPr>
                <w:sz w:val="22"/>
                <w:szCs w:val="22"/>
              </w:rPr>
              <w:t xml:space="preserve"> _____________________________________________________________</w:t>
            </w:r>
          </w:p>
          <w:p w:rsidR="00CD6581" w:rsidRPr="004E3906" w:rsidRDefault="00CD6581" w:rsidP="004E3906">
            <w:pPr>
              <w:tabs>
                <w:tab w:val="left" w:pos="3150"/>
              </w:tabs>
            </w:pPr>
          </w:p>
        </w:tc>
      </w:tr>
    </w:tbl>
    <w:p w:rsidR="00CD6581" w:rsidRPr="004E3906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b/>
          <w:bCs/>
          <w:color w:val="000000"/>
        </w:rPr>
      </w:pPr>
    </w:p>
    <w:p w:rsidR="00CD6581" w:rsidRDefault="00CD6581" w:rsidP="00CE4A07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>
        <w:rPr>
          <w:color w:val="000000"/>
        </w:rPr>
        <w:t>По окончании работы участники команд по очереди показывают свои рисунки и письма.</w:t>
      </w:r>
    </w:p>
    <w:p w:rsidR="00CD6581" w:rsidRDefault="00CD6581" w:rsidP="00D37725">
      <w:pPr>
        <w:pStyle w:val="NormalWeb"/>
        <w:spacing w:before="0" w:beforeAutospacing="0" w:after="0" w:afterAutospacing="0"/>
        <w:ind w:firstLine="567"/>
        <w:jc w:val="both"/>
        <w:rPr>
          <w:i/>
          <w:iCs/>
          <w:color w:val="000000"/>
          <w:u w:val="single"/>
        </w:rPr>
      </w:pPr>
      <w:r w:rsidRPr="008422FD">
        <w:rPr>
          <w:i/>
          <w:iCs/>
          <w:color w:val="000000"/>
          <w:u w:val="single"/>
        </w:rPr>
        <w:t>5. Рефлексия.</w:t>
      </w:r>
    </w:p>
    <w:p w:rsidR="00CD6581" w:rsidRPr="002A0375" w:rsidRDefault="00CD6581" w:rsidP="00D37725">
      <w:pPr>
        <w:pStyle w:val="NormalWeb"/>
        <w:spacing w:before="0" w:beforeAutospacing="0" w:after="0" w:afterAutospacing="0"/>
        <w:ind w:firstLine="540"/>
        <w:jc w:val="both"/>
        <w:rPr>
          <w:color w:val="000000"/>
        </w:rPr>
      </w:pPr>
      <w:r w:rsidRPr="002A0375">
        <w:rPr>
          <w:color w:val="000000"/>
        </w:rPr>
        <w:t> 1) Понравилось ли вам занятие?</w:t>
      </w:r>
    </w:p>
    <w:p w:rsidR="00CD6581" w:rsidRPr="002A0375" w:rsidRDefault="00CD6581" w:rsidP="00D37725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2)Что было интересным?</w:t>
      </w:r>
    </w:p>
    <w:p w:rsidR="00CD6581" w:rsidRPr="002C72A2" w:rsidRDefault="00CD6581" w:rsidP="00D37725">
      <w:pPr>
        <w:pStyle w:val="NormalWeb"/>
        <w:spacing w:before="0" w:beforeAutospacing="0" w:after="0" w:afterAutospacing="0"/>
        <w:ind w:firstLine="540"/>
        <w:rPr>
          <w:color w:val="000000"/>
        </w:rPr>
      </w:pPr>
      <w:r w:rsidRPr="002A0375">
        <w:rPr>
          <w:color w:val="000000"/>
        </w:rPr>
        <w:t> 3)Что особенно запомнилось?</w:t>
      </w:r>
      <w:r w:rsidRPr="002A0375">
        <w:rPr>
          <w:color w:val="000000"/>
        </w:rPr>
        <w:br/>
      </w:r>
      <w:r>
        <w:rPr>
          <w:color w:val="000000"/>
        </w:rPr>
        <w:t xml:space="preserve">          4) Выберите смайлик со своим настроением. </w:t>
      </w:r>
    </w:p>
    <w:p w:rsidR="00CD6581" w:rsidRPr="00D37725" w:rsidRDefault="00CD6581" w:rsidP="00D37725">
      <w:pPr>
        <w:pStyle w:val="NormalWeb"/>
        <w:spacing w:before="0" w:beforeAutospacing="0" w:after="0" w:afterAutospacing="0"/>
        <w:ind w:left="927"/>
        <w:jc w:val="both"/>
        <w:rPr>
          <w:color w:val="000000"/>
        </w:rPr>
      </w:pPr>
    </w:p>
    <w:p w:rsidR="00CD6581" w:rsidRDefault="00CD6581" w:rsidP="000F0DAC">
      <w:pPr>
        <w:ind w:firstLine="567"/>
        <w:jc w:val="both"/>
        <w:rPr>
          <w:i/>
          <w:iCs/>
          <w:color w:val="000000"/>
        </w:rPr>
      </w:pPr>
      <w:r w:rsidRPr="00E831D8">
        <w:rPr>
          <w:i/>
          <w:iCs/>
          <w:color w:val="000000"/>
        </w:rPr>
        <w:t>Слова психолога: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«Ребята, сегодня мы заканчиваем наш проект «Нынче в школе первый класс». Он вам понравился? </w:t>
      </w:r>
      <w:r w:rsidRPr="00D37725">
        <w:rPr>
          <w:i/>
          <w:iCs/>
          <w:color w:val="000000"/>
        </w:rPr>
        <w:t>(дети отвечают).</w:t>
      </w:r>
    </w:p>
    <w:p w:rsidR="00CD6581" w:rsidRDefault="00CD6581" w:rsidP="000F0DAC">
      <w:pPr>
        <w:ind w:firstLine="567"/>
        <w:jc w:val="both"/>
        <w:rPr>
          <w:i/>
          <w:iCs/>
          <w:color w:val="000000"/>
        </w:rPr>
      </w:pPr>
      <w:r>
        <w:rPr>
          <w:color w:val="000000"/>
        </w:rPr>
        <w:t xml:space="preserve">А что вам запомнилось больше всего? Какие игры, задания? </w:t>
      </w:r>
      <w:r w:rsidRPr="00D37725">
        <w:rPr>
          <w:i/>
          <w:iCs/>
          <w:color w:val="000000"/>
        </w:rPr>
        <w:t>(дети отвечают).</w:t>
      </w:r>
    </w:p>
    <w:p w:rsidR="00CD6581" w:rsidRDefault="00CD6581" w:rsidP="000F0DAC">
      <w:pPr>
        <w:ind w:firstLine="567"/>
        <w:jc w:val="both"/>
        <w:rPr>
          <w:i/>
          <w:iCs/>
          <w:color w:val="000000"/>
        </w:rPr>
      </w:pPr>
      <w:r w:rsidRPr="00D37725">
        <w:rPr>
          <w:color w:val="000000"/>
        </w:rPr>
        <w:t>Ребята, а чему мы с вами научились на наших занятиях</w:t>
      </w:r>
      <w:r>
        <w:rPr>
          <w:color w:val="000000"/>
        </w:rPr>
        <w:t xml:space="preserve">? </w:t>
      </w:r>
      <w:r w:rsidRPr="00D37725">
        <w:rPr>
          <w:i/>
          <w:iCs/>
          <w:color w:val="000000"/>
        </w:rPr>
        <w:t xml:space="preserve">(дети предлагают свои варианты). </w:t>
      </w:r>
    </w:p>
    <w:p w:rsidR="00CD6581" w:rsidRPr="003B6BEF" w:rsidRDefault="00CD6581" w:rsidP="000F0DAC">
      <w:pPr>
        <w:ind w:firstLine="567"/>
        <w:jc w:val="both"/>
        <w:rPr>
          <w:b/>
          <w:bCs/>
          <w:color w:val="000000"/>
        </w:rPr>
      </w:pPr>
      <w:r w:rsidRPr="003B6BEF">
        <w:rPr>
          <w:color w:val="000000"/>
        </w:rPr>
        <w:t>А вам понравилось смотреть сайт нашего проекта?</w:t>
      </w:r>
      <w:r w:rsidRPr="003B6BEF">
        <w:rPr>
          <w:i/>
          <w:iCs/>
          <w:color w:val="000000"/>
        </w:rPr>
        <w:t>(дети отвечают).</w:t>
      </w:r>
    </w:p>
    <w:p w:rsidR="00CD6581" w:rsidRDefault="00CD6581" w:rsidP="000F0DAC">
      <w:pPr>
        <w:ind w:firstLine="567"/>
        <w:jc w:val="both"/>
        <w:rPr>
          <w:color w:val="000000"/>
        </w:rPr>
      </w:pPr>
      <w:r>
        <w:rPr>
          <w:color w:val="000000"/>
        </w:rPr>
        <w:t>Помните, на первом занятии мы отвечали на вопросы анкеты «Школа»? Я предлагаю вам ещё ответить на вопросы ещё раз.</w:t>
      </w:r>
    </w:p>
    <w:p w:rsidR="00CD6581" w:rsidRDefault="00CD6581" w:rsidP="000F0DAC">
      <w:pPr>
        <w:ind w:firstLine="567"/>
        <w:jc w:val="both"/>
      </w:pPr>
      <w:r w:rsidRPr="00D37725">
        <w:rPr>
          <w:i/>
          <w:iCs/>
          <w:color w:val="000000"/>
        </w:rPr>
        <w:t>Проводится анкета «Школа».</w:t>
      </w:r>
    </w:p>
    <w:p w:rsidR="00CD6581" w:rsidRDefault="00CD6581" w:rsidP="000F0DAC">
      <w:pPr>
        <w:ind w:firstLine="567"/>
        <w:jc w:val="both"/>
      </w:pPr>
    </w:p>
    <w:p w:rsidR="00CD6581" w:rsidRDefault="00CD6581" w:rsidP="000F0DAC">
      <w:pPr>
        <w:ind w:firstLine="567"/>
        <w:jc w:val="both"/>
      </w:pPr>
      <w:r w:rsidRPr="00132DA0">
        <w:rPr>
          <w:b/>
          <w:bCs/>
        </w:rPr>
        <w:t>Ребята,</w:t>
      </w:r>
      <w:r>
        <w:t xml:space="preserve"> я очень рада тому, что мы с вами познакомились, узнали друг о друге много интересного. Мы поняли, что все мы разные, но у нас много общего. Мы поняли, что очень приятно, когда тебе говорят добрые слова, и когда вы их говорите другому человеку. </w:t>
      </w:r>
    </w:p>
    <w:p w:rsidR="00CD6581" w:rsidRDefault="00CD6581" w:rsidP="000F0DAC">
      <w:pPr>
        <w:ind w:firstLine="567"/>
        <w:jc w:val="both"/>
      </w:pPr>
      <w:r>
        <w:t>Мне хочется верить, что на наших занятиях мы сдружились и стали настоящей командой, готовой всегда поддержать друг друга.</w:t>
      </w:r>
    </w:p>
    <w:p w:rsidR="00CD6581" w:rsidRDefault="00CD6581" w:rsidP="000F0DAC">
      <w:pPr>
        <w:ind w:firstLine="567"/>
        <w:jc w:val="both"/>
      </w:pPr>
      <w:r>
        <w:t>В своем классном блоге вы вместе с родителями сможете поделиться  впечатлениями о проекте. Нам очень важно ваше мнение. Ведь вы полноправные жители нашей школьной страны!</w:t>
      </w:r>
    </w:p>
    <w:p w:rsidR="00CD6581" w:rsidRPr="00132DA0" w:rsidRDefault="00CD6581" w:rsidP="00132DA0">
      <w:pPr>
        <w:ind w:firstLine="567"/>
        <w:jc w:val="center"/>
        <w:rPr>
          <w:b/>
          <w:bCs/>
          <w:i/>
          <w:iCs/>
        </w:rPr>
      </w:pPr>
      <w:r w:rsidRPr="00132DA0">
        <w:rPr>
          <w:b/>
          <w:bCs/>
          <w:i/>
          <w:iCs/>
        </w:rPr>
        <w:t>До новых встреч!</w:t>
      </w:r>
    </w:p>
    <w:p w:rsidR="00CD6581" w:rsidRPr="00D37725" w:rsidRDefault="00CD6581" w:rsidP="000F0DAC">
      <w:pPr>
        <w:ind w:firstLine="567"/>
        <w:jc w:val="both"/>
      </w:pPr>
      <w:r w:rsidRPr="00D37725">
        <w:br/>
      </w:r>
    </w:p>
    <w:p w:rsidR="00CD6581" w:rsidRDefault="00CD6581" w:rsidP="004E3906">
      <w:pPr>
        <w:ind w:firstLine="570"/>
        <w:jc w:val="center"/>
        <w:rPr>
          <w:rFonts w:ascii="Arial" w:hAnsi="Arial" w:cs="Arial"/>
          <w:b/>
          <w:bCs/>
          <w:color w:val="000000"/>
        </w:rPr>
      </w:pPr>
    </w:p>
    <w:p w:rsidR="00CD6581" w:rsidRDefault="00CD6581" w:rsidP="004E3906">
      <w:pPr>
        <w:ind w:firstLine="570"/>
        <w:jc w:val="center"/>
        <w:rPr>
          <w:rFonts w:ascii="Arial" w:hAnsi="Arial" w:cs="Arial"/>
          <w:b/>
          <w:bCs/>
          <w:color w:val="000000"/>
        </w:rPr>
      </w:pPr>
    </w:p>
    <w:p w:rsidR="00CD6581" w:rsidRDefault="00CD6581" w:rsidP="004E3906">
      <w:pPr>
        <w:ind w:firstLine="570"/>
        <w:jc w:val="center"/>
        <w:rPr>
          <w:rFonts w:ascii="Arial" w:hAnsi="Arial" w:cs="Arial"/>
          <w:b/>
          <w:bCs/>
          <w:color w:val="000000"/>
        </w:rPr>
      </w:pPr>
    </w:p>
    <w:p w:rsidR="00CD6581" w:rsidRDefault="00CD6581" w:rsidP="004E3906">
      <w:pPr>
        <w:ind w:firstLine="570"/>
        <w:jc w:val="center"/>
        <w:rPr>
          <w:rFonts w:ascii="Arial" w:hAnsi="Arial" w:cs="Arial"/>
          <w:b/>
          <w:bCs/>
          <w:color w:val="000000"/>
        </w:rPr>
      </w:pPr>
    </w:p>
    <w:p w:rsidR="00CD6581" w:rsidRDefault="00CD6581" w:rsidP="004E3906">
      <w:pPr>
        <w:ind w:firstLine="570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 Заключительный</w:t>
      </w:r>
      <w:r w:rsidRPr="002C72A2">
        <w:rPr>
          <w:rFonts w:ascii="Arial" w:hAnsi="Arial" w:cs="Arial"/>
          <w:b/>
          <w:bCs/>
          <w:color w:val="000000"/>
        </w:rPr>
        <w:t xml:space="preserve"> этап</w:t>
      </w:r>
    </w:p>
    <w:p w:rsidR="00CD6581" w:rsidRDefault="00CD6581" w:rsidP="004E3906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</w:p>
    <w:p w:rsidR="00CD6581" w:rsidRDefault="00CD6581" w:rsidP="004E3906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color w:val="000000"/>
        </w:rPr>
      </w:pPr>
      <w:r>
        <w:rPr>
          <w:color w:val="000000"/>
        </w:rPr>
        <w:t>В блогах классов было создано сообщение: «</w:t>
      </w:r>
      <w:r w:rsidRPr="004E3906">
        <w:rPr>
          <w:i/>
          <w:iCs/>
          <w:color w:val="000000"/>
        </w:rPr>
        <w:t xml:space="preserve">Уважаемые </w:t>
      </w:r>
      <w:r>
        <w:rPr>
          <w:i/>
          <w:iCs/>
          <w:color w:val="000000"/>
        </w:rPr>
        <w:t xml:space="preserve"> родители! Проект «Нынче в школе первый класс» завершен. Нам бы очень хотелось услышать ваши отзывы и  предложения. </w:t>
      </w:r>
      <w:r w:rsidRPr="004E3906">
        <w:rPr>
          <w:i/>
          <w:iCs/>
          <w:color w:val="000000"/>
        </w:rPr>
        <w:t xml:space="preserve">Поделились своими мыслями, впечатлениями о проекте. Понравилось ли вам участвовать в совместной деятельности? Считаете ли вы необходимым проведение подобных занятий? Выполнение каких творческих заданий вам понравилось </w:t>
      </w:r>
      <w:r>
        <w:rPr>
          <w:i/>
          <w:iCs/>
          <w:color w:val="000000"/>
        </w:rPr>
        <w:t>с детьми</w:t>
      </w:r>
      <w:r w:rsidRPr="004E3906">
        <w:rPr>
          <w:i/>
          <w:iCs/>
          <w:color w:val="000000"/>
        </w:rPr>
        <w:t xml:space="preserve"> больше всего? </w:t>
      </w:r>
      <w:r>
        <w:rPr>
          <w:i/>
          <w:iCs/>
          <w:color w:val="000000"/>
        </w:rPr>
        <w:t xml:space="preserve">Свои пожелания вы можете оставить в комментариях к этому сообщению». </w:t>
      </w:r>
    </w:p>
    <w:p w:rsidR="00CD6581" w:rsidRPr="004E3906" w:rsidRDefault="00CD6581" w:rsidP="004E3906">
      <w:pPr>
        <w:pStyle w:val="NormalWeb"/>
        <w:shd w:val="clear" w:color="auto" w:fill="FFFFFF"/>
        <w:spacing w:before="0" w:beforeAutospacing="0" w:after="0" w:afterAutospacing="0"/>
        <w:ind w:firstLine="567"/>
        <w:jc w:val="both"/>
        <w:rPr>
          <w:i/>
          <w:iCs/>
          <w:color w:val="000000"/>
        </w:rPr>
      </w:pPr>
    </w:p>
    <w:p w:rsidR="00CD6581" w:rsidRPr="004E3906" w:rsidRDefault="00CD6581" w:rsidP="004E3906">
      <w:pPr>
        <w:shd w:val="clear" w:color="auto" w:fill="FFFFFF"/>
        <w:ind w:firstLine="570"/>
        <w:jc w:val="both"/>
        <w:rPr>
          <w:i/>
          <w:iCs/>
          <w:color w:val="000000"/>
        </w:rPr>
      </w:pPr>
    </w:p>
    <w:p w:rsidR="00CD6581" w:rsidRPr="00AC5D5D" w:rsidRDefault="00CD6581" w:rsidP="009D7647">
      <w:pPr>
        <w:pStyle w:val="Subtitle"/>
        <w:rPr>
          <w:rStyle w:val="mw-headline"/>
          <w:rFonts w:ascii="Arial" w:hAnsi="Arial" w:cs="Arial"/>
          <w:b/>
          <w:bCs/>
        </w:rPr>
      </w:pPr>
      <w:bookmarkStart w:id="8" w:name="_Toc351572478"/>
      <w:r w:rsidRPr="00AC5D5D">
        <w:rPr>
          <w:rStyle w:val="mw-headline"/>
          <w:rFonts w:ascii="Arial" w:hAnsi="Arial" w:cs="Arial"/>
          <w:b/>
          <w:bCs/>
        </w:rPr>
        <w:t>Результаты  проекта</w:t>
      </w:r>
      <w:bookmarkEnd w:id="8"/>
    </w:p>
    <w:p w:rsidR="00CD6581" w:rsidRDefault="00CD6581" w:rsidP="00303826">
      <w:pPr>
        <w:pStyle w:val="NormalWeb"/>
        <w:spacing w:before="0" w:beforeAutospacing="0" w:after="0" w:afterAutospacing="0"/>
        <w:ind w:firstLine="567"/>
        <w:jc w:val="both"/>
      </w:pPr>
      <w:r>
        <w:t xml:space="preserve"> Результаты проведённого проекта можно считать положительными. Были решены поставленные цели и задачи. Первоклассники получили навыки конструктивного взаимодействия с одноклассниками и взрослыми. Через организацию игровой деятельности создавались ситуации, способствующие формированию уважительного, доброжелательного отношения к другим людям, чувства ответственности, эмпатии, позитивного самовосприятия.</w:t>
      </w:r>
    </w:p>
    <w:p w:rsidR="00CD6581" w:rsidRDefault="00CD6581" w:rsidP="00303826">
      <w:pPr>
        <w:pStyle w:val="NormalWeb"/>
        <w:spacing w:before="0" w:beforeAutospacing="0" w:after="0" w:afterAutospacing="0"/>
        <w:ind w:firstLine="567"/>
        <w:jc w:val="both"/>
      </w:pPr>
      <w:r>
        <w:t>Дети учились презентовать продукты творческой деятельности, овладели навыками личностной рефлексии.</w:t>
      </w:r>
    </w:p>
    <w:p w:rsidR="00CD6581" w:rsidRDefault="00CD6581" w:rsidP="00D40F99">
      <w:pPr>
        <w:pStyle w:val="NormalWeb"/>
        <w:spacing w:before="0" w:beforeAutospacing="0" w:after="0" w:afterAutospacing="0"/>
        <w:ind w:firstLine="567"/>
        <w:jc w:val="both"/>
        <w:rPr>
          <w:b/>
          <w:bCs/>
          <w:i/>
          <w:iCs/>
          <w:color w:val="002060"/>
        </w:rPr>
      </w:pPr>
      <w:r>
        <w:t xml:space="preserve">Занятия проходили в дружеской атмосфере, дети с удовольствием участвовали в играх, демонстрировали свои творческие работы, взаимодействовали друг с другом </w:t>
      </w:r>
      <w:r w:rsidRPr="00D40F99">
        <w:rPr>
          <w:b/>
          <w:bCs/>
          <w:i/>
          <w:iCs/>
          <w:color w:val="002060"/>
        </w:rPr>
        <w:t>(приложение 4).</w:t>
      </w:r>
    </w:p>
    <w:p w:rsidR="00CD6581" w:rsidRDefault="00CD6581" w:rsidP="00D40F99">
      <w:pPr>
        <w:pStyle w:val="NormalWeb"/>
        <w:spacing w:before="0" w:beforeAutospacing="0" w:after="0" w:afterAutospacing="0"/>
        <w:ind w:firstLine="567"/>
        <w:jc w:val="both"/>
      </w:pPr>
      <w:r>
        <w:t>Результаты входной и итоговой диагностик показали, что увеличился процент детей, не испытывающих тревогу и страх перед посещением школы (с 78% до 92%).  Улучшилось настроение большинства ребят перед школой (с 80% до 92%).</w:t>
      </w:r>
    </w:p>
    <w:p w:rsidR="00CD6581" w:rsidRDefault="00CD6581" w:rsidP="00303826">
      <w:pPr>
        <w:pStyle w:val="NormalWeb"/>
        <w:spacing w:before="0" w:beforeAutospacing="0" w:after="0" w:afterAutospacing="0"/>
        <w:ind w:firstLine="567"/>
        <w:jc w:val="both"/>
      </w:pPr>
      <w:r>
        <w:t>Первоклассники стали более уверенными при ответах и выступлениях перед одноклассниками (с 72% до 84%).</w:t>
      </w:r>
    </w:p>
    <w:p w:rsidR="00CD6581" w:rsidRDefault="00CD6581" w:rsidP="00303826">
      <w:pPr>
        <w:pStyle w:val="NormalWeb"/>
        <w:spacing w:before="0" w:beforeAutospacing="0" w:after="0" w:afterAutospacing="0"/>
        <w:ind w:firstLine="567"/>
        <w:jc w:val="both"/>
      </w:pPr>
      <w:r>
        <w:t>Возросло количество ребят, нашедших в классе друзей и единомышленников (с 80% до 97%).</w:t>
      </w:r>
    </w:p>
    <w:p w:rsidR="00CD6581" w:rsidRDefault="00CD6581" w:rsidP="00303826">
      <w:pPr>
        <w:pStyle w:val="NormalWeb"/>
        <w:spacing w:before="0" w:beforeAutospacing="0" w:after="0" w:afterAutospacing="0"/>
        <w:ind w:firstLine="567"/>
        <w:jc w:val="both"/>
      </w:pPr>
      <w:r>
        <w:t xml:space="preserve">Мониторинг эмоционального состояния учащихся показал, что настроение ребят значительно улучшалось к концу занятия или оставалось стабильно хорошим. </w:t>
      </w:r>
    </w:p>
    <w:p w:rsidR="00CD6581" w:rsidRDefault="00CD6581" w:rsidP="00303826">
      <w:pPr>
        <w:pStyle w:val="NormalWeb"/>
        <w:spacing w:before="0" w:beforeAutospacing="0" w:after="0" w:afterAutospacing="0"/>
        <w:ind w:firstLine="567"/>
        <w:jc w:val="both"/>
      </w:pPr>
      <w:r>
        <w:t>Организация взаимодействия в рамках проекта позволило психологу выявить группу ребят, требующих психологической помощи. С этой категорией первоклассников по окончании проекта проведена дополнительная диагностическая и коррекционная работа.</w:t>
      </w:r>
    </w:p>
    <w:p w:rsidR="00CD6581" w:rsidRDefault="00CD6581" w:rsidP="00303826">
      <w:pPr>
        <w:pStyle w:val="NormalWeb"/>
        <w:spacing w:before="0" w:beforeAutospacing="0" w:after="0" w:afterAutospacing="0"/>
        <w:ind w:firstLine="567"/>
        <w:jc w:val="both"/>
      </w:pPr>
      <w:r>
        <w:t xml:space="preserve"> Проект способствовал становлению партнерских отношений школы и семей учащихся.  Родители стали полноправными участниками проектной деятельности. Они   являлись активными помощниками в подготовке творческих заданий. В кругу семьи обсуждались вопросы, связанные со школьной жизнью ребёнка, человеческими взаимоотношениями, интересами и проблемами.  Стопроцентная готовность детей к занятиям также говорила о неравнодушии и заинтересованности со стороны взрослых членов семьи.</w:t>
      </w:r>
    </w:p>
    <w:p w:rsidR="00CD6581" w:rsidRPr="00303826" w:rsidRDefault="00CD6581" w:rsidP="008455B2">
      <w:pPr>
        <w:pStyle w:val="NormalWeb"/>
        <w:spacing w:before="0" w:beforeAutospacing="0" w:after="0" w:afterAutospacing="0"/>
        <w:ind w:firstLine="567"/>
        <w:jc w:val="both"/>
      </w:pPr>
      <w:r>
        <w:t xml:space="preserve">Важной составляющей проекта стало сетевое взаимодействие, центром которого  был сайт «Нынче в школе первый класс». Постоянная информационная поддержка родителей позволяла им быть всегда в центре событий.  В кругу семьи стали уже традиционными совместные просмотры фотографий с занятий проекта и комментирование наиболее понравившихся моментов. Родители всегда были в курсе того, что необходимо приготовить к следующей встрече. </w:t>
      </w:r>
    </w:p>
    <w:p w:rsidR="00CD6581" w:rsidRDefault="00CD6581" w:rsidP="008455B2">
      <w:pPr>
        <w:pStyle w:val="NormalWeb"/>
        <w:spacing w:before="0" w:beforeAutospacing="0" w:after="0" w:afterAutospacing="0"/>
        <w:ind w:firstLine="567"/>
        <w:jc w:val="both"/>
      </w:pPr>
      <w:r>
        <w:t xml:space="preserve">Мамы и папы смогли познакомиться с одноклассниками ребёнка, пусть пока и заочно. </w:t>
      </w:r>
    </w:p>
    <w:p w:rsidR="00CD6581" w:rsidRDefault="00CD6581" w:rsidP="008455B2">
      <w:pPr>
        <w:pStyle w:val="NormalWeb"/>
        <w:spacing w:before="0" w:beforeAutospacing="0" w:after="0" w:afterAutospacing="0"/>
        <w:ind w:firstLine="567"/>
        <w:jc w:val="both"/>
      </w:pPr>
      <w:r>
        <w:t xml:space="preserve">Многие родители воспользовались возможностями электронной почты. Они стали переписываться с родителями одноклассников. Наладилось общение с классными руководителями. Также желающие родители получили индивидуальные консультации психолога и администрации школы. </w:t>
      </w:r>
    </w:p>
    <w:p w:rsidR="00CD6581" w:rsidRDefault="00CD6581" w:rsidP="008455B2">
      <w:pPr>
        <w:pStyle w:val="NormalWeb"/>
        <w:spacing w:before="0" w:beforeAutospacing="0" w:after="0" w:afterAutospacing="0"/>
        <w:ind w:firstLine="567"/>
        <w:jc w:val="both"/>
      </w:pPr>
      <w:r>
        <w:t>Хочется сказать, что прежде чем объявить старт проекта, были изучены условия каждой семьи. 95% дома имеют компьютер с возможностью  выхода в Интернет. Те же семьи, у которых нет условий для сетевого взаимодействия, получали индивидуальные инструкции через классного руководителя.</w:t>
      </w:r>
    </w:p>
    <w:p w:rsidR="00CD6581" w:rsidRDefault="00CD6581" w:rsidP="008455B2">
      <w:pPr>
        <w:pStyle w:val="NormalWeb"/>
        <w:spacing w:before="0" w:beforeAutospacing="0" w:after="0" w:afterAutospacing="0"/>
        <w:ind w:firstLine="567"/>
        <w:jc w:val="both"/>
      </w:pPr>
      <w:r>
        <w:t>Популярность сайта во время проведения проекта была высока. Об этом свидетельствует динамика его посещений</w:t>
      </w:r>
    </w:p>
    <w:p w:rsidR="00CD6581" w:rsidRPr="004B5C7B" w:rsidRDefault="00CD6581" w:rsidP="008455B2">
      <w:pPr>
        <w:pStyle w:val="NormalWeb"/>
        <w:spacing w:before="0" w:beforeAutospacing="0" w:after="0" w:afterAutospacing="0"/>
        <w:ind w:firstLine="567"/>
        <w:jc w:val="both"/>
        <w:rPr>
          <w:color w:val="000000"/>
        </w:rPr>
      </w:pPr>
      <w:r>
        <w:t xml:space="preserve">И самой высокой оценкой для организаторов проекта стали устные и письменные положительные отзывы родителей и детей. Многие из них оставили свои отзывы в блогах своих классов </w:t>
      </w:r>
      <w:r w:rsidRPr="00831688">
        <w:rPr>
          <w:b/>
          <w:bCs/>
          <w:i/>
          <w:iCs/>
          <w:color w:val="002060"/>
        </w:rPr>
        <w:t>(приложение 5)</w:t>
      </w:r>
      <w:r>
        <w:t>.</w:t>
      </w:r>
    </w:p>
    <w:p w:rsidR="00CD6581" w:rsidRPr="00303826" w:rsidRDefault="00CD6581" w:rsidP="00C0029F">
      <w:pPr>
        <w:ind w:left="360"/>
        <w:jc w:val="both"/>
      </w:pPr>
      <w:r w:rsidRPr="004B5C7B">
        <w:rPr>
          <w:color w:val="000000"/>
        </w:rPr>
        <w:br/>
      </w:r>
    </w:p>
    <w:p w:rsidR="00CD6581" w:rsidRDefault="00CD6581" w:rsidP="00303826">
      <w:pPr>
        <w:rPr>
          <w:sz w:val="28"/>
          <w:szCs w:val="28"/>
        </w:rPr>
      </w:pPr>
    </w:p>
    <w:p w:rsidR="00CD6581" w:rsidRDefault="00CD6581" w:rsidP="00303826">
      <w:pPr>
        <w:rPr>
          <w:sz w:val="28"/>
          <w:szCs w:val="28"/>
        </w:rPr>
      </w:pPr>
    </w:p>
    <w:p w:rsidR="00CD6581" w:rsidRDefault="00CD6581" w:rsidP="00303826">
      <w:pPr>
        <w:rPr>
          <w:sz w:val="28"/>
          <w:szCs w:val="28"/>
        </w:rPr>
      </w:pPr>
    </w:p>
    <w:p w:rsidR="00CD6581" w:rsidRPr="00FA6806" w:rsidRDefault="00CD6581" w:rsidP="00303826">
      <w:pPr>
        <w:rPr>
          <w:sz w:val="28"/>
          <w:szCs w:val="28"/>
        </w:rPr>
      </w:pPr>
    </w:p>
    <w:p w:rsidR="00CD6581" w:rsidRDefault="00CD6581" w:rsidP="00AB630E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6581" w:rsidRDefault="00CD6581" w:rsidP="00AB630E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6581" w:rsidRDefault="00CD6581" w:rsidP="00AB630E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6581" w:rsidRDefault="00CD6581" w:rsidP="00AB630E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6581" w:rsidRDefault="00CD6581" w:rsidP="00AB630E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6581" w:rsidRDefault="00CD6581" w:rsidP="00AB630E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</w:p>
    <w:p w:rsidR="00CD6581" w:rsidRDefault="00CD6581" w:rsidP="002821ED">
      <w:pPr>
        <w:pStyle w:val="Heading1"/>
        <w:jc w:val="right"/>
        <w:sectPr w:rsidR="00CD6581" w:rsidSect="00F1618E">
          <w:headerReference w:type="default" r:id="rId14"/>
          <w:footerReference w:type="default" r:id="rId15"/>
          <w:pgSz w:w="11906" w:h="16838"/>
          <w:pgMar w:top="1025" w:right="1134" w:bottom="24" w:left="1134" w:header="709" w:footer="709" w:gutter="0"/>
          <w:cols w:space="708"/>
          <w:titlePg/>
          <w:docGrid w:linePitch="360"/>
        </w:sectPr>
      </w:pPr>
    </w:p>
    <w:p w:rsidR="00CD6581" w:rsidRDefault="00CD6581" w:rsidP="00CC06F8">
      <w:pPr>
        <w:pStyle w:val="Heading1"/>
        <w:spacing w:before="0"/>
        <w:jc w:val="right"/>
      </w:pPr>
      <w:bookmarkStart w:id="9" w:name="_Toc351572479"/>
      <w:r>
        <w:t>Приложение 1. Публикация для родителей</w:t>
      </w:r>
      <w:bookmarkEnd w:id="9"/>
    </w:p>
    <w:p w:rsidR="00CD6581" w:rsidRDefault="00CD6581" w:rsidP="000F497E">
      <w:pPr>
        <w:jc w:val="center"/>
      </w:pPr>
      <w:r>
        <w:rPr>
          <w:noProof/>
        </w:rPr>
        <w:pict>
          <v:shape id="Рисунок 114" o:spid="_x0000_i1029" type="#_x0000_t75" style="width:630.75pt;height:444.75pt;visibility:visible">
            <v:imagedata r:id="rId16" o:title=""/>
          </v:shape>
        </w:pict>
      </w:r>
    </w:p>
    <w:p w:rsidR="00CD6581" w:rsidRDefault="00CD6581" w:rsidP="00C76AD9">
      <w:pPr>
        <w:jc w:val="center"/>
        <w:sectPr w:rsidR="00CD6581" w:rsidSect="002821ED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 w:rsidRPr="002073CE">
        <w:rPr>
          <w:i/>
          <w:iCs/>
          <w:noProof/>
        </w:rPr>
        <w:pict>
          <v:shape id="Рисунок 177" o:spid="_x0000_i1030" type="#_x0000_t75" style="width:707.25pt;height:452.25pt;visibility:visible">
            <v:imagedata r:id="rId17" o:title="" croptop="3303f"/>
          </v:shape>
        </w:pict>
      </w:r>
    </w:p>
    <w:p w:rsidR="00CD6581" w:rsidRDefault="00CD6581" w:rsidP="00C76AD9">
      <w:pPr>
        <w:pStyle w:val="Heading1"/>
        <w:jc w:val="right"/>
      </w:pPr>
      <w:bookmarkStart w:id="10" w:name="_Toc351572480"/>
      <w:r>
        <w:t>Приложение 2. Анкета «Настроение»</w:t>
      </w:r>
      <w:bookmarkEnd w:id="10"/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</w:rPr>
      </w:pPr>
      <w:r w:rsidRPr="002821ED">
        <w:rPr>
          <w:b/>
          <w:bCs/>
          <w:color w:val="000000"/>
          <w:u w:val="single"/>
        </w:rPr>
        <w:t>Цель анкеты:</w:t>
      </w:r>
      <w:r w:rsidRPr="002821ED">
        <w:rPr>
          <w:color w:val="000000"/>
        </w:rPr>
        <w:t xml:space="preserve">  определить эмоциональное состояние ребёнка на начало и окончание занятий для оценки  уровня эмоциональной комфортности и отношения к содержанию упражнений и игр.</w:t>
      </w: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ind w:left="-567" w:firstLine="567"/>
        <w:rPr>
          <w:color w:val="000000"/>
        </w:rPr>
      </w:pP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ind w:left="-567" w:firstLine="567"/>
        <w:jc w:val="both"/>
        <w:rPr>
          <w:color w:val="000000"/>
        </w:rPr>
      </w:pPr>
      <w:r w:rsidRPr="002821ED">
        <w:rPr>
          <w:b/>
          <w:bCs/>
          <w:color w:val="000000"/>
          <w:u w:val="single"/>
        </w:rPr>
        <w:t xml:space="preserve"> Процедура анкетирования:</w:t>
      </w:r>
      <w:r w:rsidRPr="002821ED">
        <w:rPr>
          <w:color w:val="000000"/>
        </w:rPr>
        <w:t xml:space="preserve">  В начале каждого занятия детям предлагается выбрать смайлик, который соответствует его настроению на настоящий момент. Смайлик ребёнок приклеивает в специальную именную карточку. Для быстроты анкетирования лучше использовать готовые смайлики на липкой основе.</w:t>
      </w: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u w:val="single"/>
        </w:rPr>
      </w:pP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u w:val="single"/>
        </w:rPr>
      </w:pPr>
      <w:r w:rsidRPr="002821ED">
        <w:rPr>
          <w:b/>
          <w:bCs/>
          <w:color w:val="000000"/>
          <w:u w:val="single"/>
        </w:rPr>
        <w:t>Обозначение настроения</w:t>
      </w: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u w:val="single"/>
        </w:rPr>
      </w:pPr>
      <w:r>
        <w:rPr>
          <w:noProof/>
        </w:rPr>
        <w:pict>
          <v:shape id="_x0000_s1026" type="#_x0000_t75" style="position:absolute;margin-left:42pt;margin-top:13.05pt;width:52.5pt;height:26.9pt;z-index:-251680256">
            <v:imagedata r:id="rId18" o:title="" cropbottom="19418f"/>
            <w10:wrap type="square"/>
          </v:shape>
          <o:OLEObject Type="Embed" ProgID="Package" ShapeID="_x0000_s1026" DrawAspect="Content" ObjectID="_1425379742" r:id="rId19"/>
        </w:pict>
      </w: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2821ED">
        <w:rPr>
          <w:color w:val="000000"/>
        </w:rPr>
        <w:t xml:space="preserve">                                      Хорошее, радостное, веселое</w:t>
      </w: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noProof/>
        </w:rPr>
        <w:pict>
          <v:shape id="_x0000_s1027" type="#_x0000_t75" style="position:absolute;margin-left:42pt;margin-top:19.85pt;width:52.5pt;height:26.9pt;z-index:251634176">
            <v:imagedata r:id="rId20" o:title="" cropbottom="19418f"/>
            <w10:wrap type="square"/>
          </v:shape>
          <o:OLEObject Type="Embed" ProgID="Package" ShapeID="_x0000_s1027" DrawAspect="Content" ObjectID="_1425379743" r:id="rId21"/>
        </w:pict>
      </w: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2821ED">
        <w:rPr>
          <w:color w:val="000000"/>
        </w:rPr>
        <w:t>Нормальное, спокойное</w:t>
      </w: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color w:val="000000"/>
        </w:rPr>
      </w:pP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>
        <w:rPr>
          <w:noProof/>
        </w:rPr>
        <w:pict>
          <v:shape id="_x0000_s1028" type="#_x0000_t75" style="position:absolute;margin-left:42pt;margin-top:5.4pt;width:52.5pt;height:26.9pt;z-index:251635200">
            <v:imagedata r:id="rId22" o:title="" cropbottom="19418f"/>
            <w10:wrap type="square"/>
          </v:shape>
          <o:OLEObject Type="Embed" ProgID="Package" ShapeID="_x0000_s1028" DrawAspect="Content" ObjectID="_1425379744" r:id="rId23"/>
        </w:pict>
      </w: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color w:val="000000"/>
        </w:rPr>
      </w:pPr>
      <w:r w:rsidRPr="002821ED">
        <w:rPr>
          <w:color w:val="000000"/>
        </w:rPr>
        <w:t xml:space="preserve">                                    Плохое, раздраженное</w:t>
      </w: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ind w:left="-567"/>
        <w:jc w:val="center"/>
        <w:rPr>
          <w:b/>
          <w:bCs/>
          <w:color w:val="000000"/>
          <w:sz w:val="28"/>
          <w:szCs w:val="28"/>
        </w:rPr>
      </w:pPr>
      <w:r w:rsidRPr="002821ED">
        <w:rPr>
          <w:b/>
          <w:bCs/>
          <w:color w:val="000000"/>
          <w:sz w:val="28"/>
          <w:szCs w:val="28"/>
        </w:rPr>
        <w:t>Карточка настроения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90"/>
        <w:gridCol w:w="3190"/>
        <w:gridCol w:w="3191"/>
      </w:tblGrid>
      <w:tr w:rsidR="00CD6581" w:rsidRPr="002821ED">
        <w:trPr>
          <w:jc w:val="center"/>
        </w:trPr>
        <w:tc>
          <w:tcPr>
            <w:tcW w:w="3190" w:type="dxa"/>
          </w:tcPr>
          <w:p w:rsidR="00CD6581" w:rsidRPr="002821ED" w:rsidRDefault="00CD6581" w:rsidP="002821E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2821ED">
              <w:rPr>
                <w:b/>
                <w:bCs/>
                <w:color w:val="000000"/>
              </w:rPr>
              <w:t xml:space="preserve">Ф.И. </w:t>
            </w:r>
          </w:p>
          <w:p w:rsidR="00CD6581" w:rsidRPr="002821ED" w:rsidRDefault="00CD6581" w:rsidP="002821E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2821ED">
              <w:rPr>
                <w:b/>
                <w:bCs/>
                <w:color w:val="000000"/>
              </w:rPr>
              <w:t>Класс</w:t>
            </w:r>
          </w:p>
        </w:tc>
        <w:tc>
          <w:tcPr>
            <w:tcW w:w="3190" w:type="dxa"/>
          </w:tcPr>
          <w:p w:rsidR="00CD6581" w:rsidRPr="002821ED" w:rsidRDefault="00CD6581" w:rsidP="002821E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91" w:type="dxa"/>
          </w:tcPr>
          <w:p w:rsidR="00CD6581" w:rsidRPr="002821ED" w:rsidRDefault="00CD6581" w:rsidP="002821E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2821ED">
              <w:rPr>
                <w:b/>
                <w:bCs/>
                <w:color w:val="000000"/>
              </w:rPr>
              <w:t xml:space="preserve">Смайлик </w:t>
            </w:r>
          </w:p>
          <w:p w:rsidR="00CD6581" w:rsidRPr="002821ED" w:rsidRDefault="00CD6581" w:rsidP="002821E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CD6581" w:rsidRPr="002821ED">
        <w:trPr>
          <w:jc w:val="center"/>
        </w:trPr>
        <w:tc>
          <w:tcPr>
            <w:tcW w:w="3190" w:type="dxa"/>
            <w:vMerge w:val="restart"/>
          </w:tcPr>
          <w:p w:rsidR="00CD6581" w:rsidRPr="002821ED" w:rsidRDefault="00CD6581" w:rsidP="002821E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2821ED">
              <w:rPr>
                <w:b/>
                <w:bCs/>
                <w:color w:val="000000"/>
              </w:rPr>
              <w:t>Занятие  …</w:t>
            </w:r>
          </w:p>
        </w:tc>
        <w:tc>
          <w:tcPr>
            <w:tcW w:w="3190" w:type="dxa"/>
          </w:tcPr>
          <w:p w:rsidR="00CD6581" w:rsidRPr="002821ED" w:rsidRDefault="00CD6581" w:rsidP="002821E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2821ED">
              <w:rPr>
                <w:b/>
                <w:bCs/>
                <w:color w:val="000000"/>
              </w:rPr>
              <w:t>Начало занятия</w:t>
            </w:r>
          </w:p>
        </w:tc>
        <w:tc>
          <w:tcPr>
            <w:tcW w:w="3191" w:type="dxa"/>
          </w:tcPr>
          <w:p w:rsidR="00CD6581" w:rsidRPr="002821ED" w:rsidRDefault="00CD6581" w:rsidP="002821E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2821ED">
              <w:rPr>
                <w:b/>
                <w:bCs/>
                <w:color w:val="000000"/>
              </w:rPr>
              <w:t>…</w:t>
            </w:r>
          </w:p>
          <w:p w:rsidR="00CD6581" w:rsidRPr="002821ED" w:rsidRDefault="00CD6581" w:rsidP="002821E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  <w:tr w:rsidR="00CD6581" w:rsidRPr="002821ED">
        <w:trPr>
          <w:jc w:val="center"/>
        </w:trPr>
        <w:tc>
          <w:tcPr>
            <w:tcW w:w="3190" w:type="dxa"/>
            <w:vMerge/>
          </w:tcPr>
          <w:p w:rsidR="00CD6581" w:rsidRPr="002821ED" w:rsidRDefault="00CD6581" w:rsidP="002821E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3190" w:type="dxa"/>
          </w:tcPr>
          <w:p w:rsidR="00CD6581" w:rsidRPr="002821ED" w:rsidRDefault="00CD6581" w:rsidP="002821ED">
            <w:pPr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2821ED">
              <w:rPr>
                <w:b/>
                <w:bCs/>
                <w:color w:val="000000"/>
              </w:rPr>
              <w:t>Окончание занятия</w:t>
            </w:r>
          </w:p>
        </w:tc>
        <w:tc>
          <w:tcPr>
            <w:tcW w:w="3191" w:type="dxa"/>
          </w:tcPr>
          <w:p w:rsidR="00CD6581" w:rsidRPr="002821ED" w:rsidRDefault="00CD6581" w:rsidP="002821E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2821ED">
              <w:rPr>
                <w:b/>
                <w:bCs/>
                <w:color w:val="000000"/>
              </w:rPr>
              <w:t>…</w:t>
            </w:r>
          </w:p>
          <w:p w:rsidR="00CD6581" w:rsidRPr="002821ED" w:rsidRDefault="00CD6581" w:rsidP="002821E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</w:tbl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ind w:left="-567"/>
        <w:jc w:val="center"/>
        <w:rPr>
          <w:b/>
          <w:bCs/>
          <w:color w:val="000000"/>
          <w:sz w:val="28"/>
          <w:szCs w:val="28"/>
        </w:rPr>
      </w:pPr>
    </w:p>
    <w:p w:rsidR="00CD6581" w:rsidRPr="002821ED" w:rsidRDefault="00CD6581" w:rsidP="002821ED"/>
    <w:p w:rsidR="00CD6581" w:rsidRPr="004A3AC6" w:rsidRDefault="00CD6581" w:rsidP="004A3AC6">
      <w:pPr>
        <w:pStyle w:val="Heading1"/>
        <w:jc w:val="right"/>
      </w:pPr>
      <w:r>
        <w:br w:type="page"/>
      </w:r>
      <w:bookmarkStart w:id="11" w:name="_Toc351572481"/>
      <w:r>
        <w:t xml:space="preserve">Приложение 3. </w:t>
      </w:r>
      <w:r w:rsidRPr="004A3AC6">
        <w:t>Анкета «Школа»</w:t>
      </w:r>
      <w:bookmarkEnd w:id="11"/>
    </w:p>
    <w:p w:rsidR="00CD6581" w:rsidRPr="002821ED" w:rsidRDefault="00CD6581" w:rsidP="002821ED">
      <w:pPr>
        <w:ind w:left="-567"/>
        <w:jc w:val="center"/>
        <w:rPr>
          <w:rFonts w:ascii="Arial" w:hAnsi="Arial" w:cs="Arial"/>
          <w:b/>
          <w:bCs/>
          <w:color w:val="002060"/>
          <w:sz w:val="18"/>
          <w:szCs w:val="18"/>
        </w:rPr>
      </w:pPr>
    </w:p>
    <w:p w:rsidR="00CD6581" w:rsidRPr="002821ED" w:rsidRDefault="00CD6581" w:rsidP="002821ED">
      <w:pPr>
        <w:ind w:left="-567" w:firstLine="426"/>
        <w:jc w:val="both"/>
      </w:pPr>
      <w:r w:rsidRPr="002821ED">
        <w:rPr>
          <w:b/>
          <w:bCs/>
          <w:u w:val="single"/>
        </w:rPr>
        <w:t>Цель анкеты:</w:t>
      </w:r>
      <w:r w:rsidRPr="002821ED">
        <w:t xml:space="preserve"> изучить эмоциональное состояние первоклассников, связанное со школой, а также оценить уровень их взаимоотношений с одноклассниками. </w:t>
      </w:r>
    </w:p>
    <w:p w:rsidR="00CD6581" w:rsidRPr="002821ED" w:rsidRDefault="00CD6581" w:rsidP="002821ED">
      <w:pPr>
        <w:ind w:left="-567" w:firstLine="426"/>
        <w:jc w:val="both"/>
      </w:pPr>
      <w:r w:rsidRPr="002821ED">
        <w:rPr>
          <w:b/>
          <w:bCs/>
          <w:u w:val="single"/>
        </w:rPr>
        <w:t xml:space="preserve">Процедура анкетирования: </w:t>
      </w:r>
      <w:r w:rsidRPr="002821ED">
        <w:t>анкета проводится в начале проекта (на первом занятии) и после завершения (на последнем занятии). Для проведения используется готовый бланк для ответов с цветовыми вариантами.  Сам вопрос и вариант ответов зачитывает психолог. Ребёнок на бланке обводит тот цвет, который совпадает с его ответом.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77"/>
        <w:gridCol w:w="5120"/>
        <w:gridCol w:w="1957"/>
      </w:tblGrid>
      <w:tr w:rsidR="00CD6581" w:rsidRPr="002821ED">
        <w:trPr>
          <w:jc w:val="center"/>
        </w:trPr>
        <w:tc>
          <w:tcPr>
            <w:tcW w:w="2836" w:type="dxa"/>
          </w:tcPr>
          <w:p w:rsidR="00CD6581" w:rsidRPr="002821ED" w:rsidRDefault="00CD6581" w:rsidP="002821ED">
            <w:pPr>
              <w:jc w:val="center"/>
              <w:rPr>
                <w:b/>
                <w:bCs/>
                <w:sz w:val="20"/>
                <w:szCs w:val="20"/>
              </w:rPr>
            </w:pPr>
            <w:r w:rsidRPr="002821ED">
              <w:rPr>
                <w:b/>
                <w:bCs/>
                <w:sz w:val="20"/>
                <w:szCs w:val="20"/>
              </w:rPr>
              <w:t>Вопрос</w:t>
            </w:r>
          </w:p>
        </w:tc>
        <w:tc>
          <w:tcPr>
            <w:tcW w:w="5387" w:type="dxa"/>
          </w:tcPr>
          <w:p w:rsidR="00CD6581" w:rsidRPr="002821ED" w:rsidRDefault="00CD6581" w:rsidP="002821ED">
            <w:pPr>
              <w:jc w:val="center"/>
              <w:rPr>
                <w:b/>
                <w:bCs/>
                <w:sz w:val="20"/>
                <w:szCs w:val="20"/>
              </w:rPr>
            </w:pPr>
            <w:r w:rsidRPr="002821ED">
              <w:rPr>
                <w:b/>
                <w:bCs/>
                <w:sz w:val="20"/>
                <w:szCs w:val="20"/>
              </w:rPr>
              <w:t>Варианты ответов</w:t>
            </w:r>
          </w:p>
        </w:tc>
        <w:tc>
          <w:tcPr>
            <w:tcW w:w="1967" w:type="dxa"/>
          </w:tcPr>
          <w:p w:rsidR="00CD6581" w:rsidRPr="002821ED" w:rsidRDefault="00CD6581" w:rsidP="002821ED">
            <w:pPr>
              <w:jc w:val="center"/>
              <w:rPr>
                <w:b/>
                <w:bCs/>
                <w:sz w:val="20"/>
                <w:szCs w:val="20"/>
              </w:rPr>
            </w:pPr>
            <w:r w:rsidRPr="002821ED">
              <w:rPr>
                <w:b/>
                <w:bCs/>
                <w:sz w:val="20"/>
                <w:szCs w:val="20"/>
              </w:rPr>
              <w:t>Цвет, соответствующий ответу</w: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 w:val="restart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>1.С каким настроением ты утром идешь в школу?</w:t>
            </w:r>
          </w:p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pPr>
              <w:ind w:left="18"/>
              <w:jc w:val="both"/>
            </w:pPr>
            <w:r w:rsidRPr="002821ED">
              <w:t>Я всегда иду в школу с хорошим настроением.</w:t>
            </w:r>
          </w:p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5" o:spid="_x0000_s1029" style="position:absolute;margin-left:25.8pt;margin-top:7.75pt;width:38.25pt;height:16.5pt;z-index:251637248;visibility:visible;mso-position-horizontal-relative:text;mso-position-vertical-relative:text" fillcolor="#76923c"/>
              </w:pict>
            </w:r>
          </w:p>
          <w:p w:rsidR="00CD6581" w:rsidRPr="002821ED" w:rsidRDefault="00CD6581" w:rsidP="002821ED"/>
        </w:tc>
      </w:tr>
      <w:tr w:rsidR="00CD6581" w:rsidRPr="002821ED">
        <w:trPr>
          <w:jc w:val="center"/>
        </w:trPr>
        <w:tc>
          <w:tcPr>
            <w:tcW w:w="2836" w:type="dxa"/>
            <w:vMerge/>
          </w:tcPr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pPr>
              <w:ind w:left="18"/>
              <w:jc w:val="both"/>
            </w:pPr>
            <w:r w:rsidRPr="002821ED">
              <w:t>Бывает, что у меня перед школой портится настроение.</w:t>
            </w:r>
          </w:p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8" o:spid="_x0000_s1030" style="position:absolute;margin-left:25.8pt;margin-top:8.15pt;width:38.25pt;height:16.5pt;z-index:251640320;visibility:visible;mso-position-horizontal-relative:text;mso-position-vertical-relative:text" fillcolor="yellow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/>
          </w:tcPr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pPr>
              <w:ind w:left="18"/>
              <w:jc w:val="both"/>
            </w:pPr>
            <w:r w:rsidRPr="002821ED">
              <w:t>Я всегда иду в школу с плохим настроением.</w:t>
            </w:r>
          </w:p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14" o:spid="_x0000_s1031" style="position:absolute;margin-left:25.8pt;margin-top:4.35pt;width:38.25pt;height:16.5pt;z-index:251646464;visibility:visible;mso-position-horizontal-relative:text;mso-position-vertical-relative:text" fillcolor="#c00000"/>
              </w:pict>
            </w:r>
          </w:p>
          <w:p w:rsidR="00CD6581" w:rsidRPr="002821ED" w:rsidRDefault="00CD6581" w:rsidP="002821ED"/>
        </w:tc>
      </w:tr>
      <w:tr w:rsidR="00CD6581" w:rsidRPr="002821ED">
        <w:trPr>
          <w:jc w:val="center"/>
        </w:trPr>
        <w:tc>
          <w:tcPr>
            <w:tcW w:w="2836" w:type="dxa"/>
            <w:vMerge w:val="restart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>2.Бывает ли тебе страшно, тревожно перед школой?</w:t>
            </w:r>
          </w:p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Перед школой я всегда спокоен, меня ничего не пугает и не тревожит.</w:t>
            </w:r>
          </w:p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6" o:spid="_x0000_s1032" style="position:absolute;margin-left:25.8pt;margin-top:5.5pt;width:38.25pt;height:16.5pt;z-index:251638272;visibility:visible;mso-position-horizontal-relative:text;mso-position-vertical-relative:text" fillcolor="#76923c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/>
          </w:tcPr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Иногда я испытываю тревогу и страх перед школой</w:t>
            </w:r>
          </w:p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11" o:spid="_x0000_s1033" style="position:absolute;margin-left:25.8pt;margin-top:5.15pt;width:38.25pt;height:16.5pt;z-index:251643392;visibility:visible;mso-position-horizontal-relative:text;mso-position-vertical-relative:text" fillcolor="yellow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/>
          </w:tcPr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Я всегда испытываю чувство тревоги и страха перед школой.</w:t>
            </w:r>
          </w:p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15" o:spid="_x0000_s1034" style="position:absolute;margin-left:25.8pt;margin-top:4.8pt;width:38.25pt;height:16.5pt;z-index:251647488;visibility:visible;mso-position-horizontal-relative:text;mso-position-vertical-relative:text" fillcolor="#c00000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 w:val="restart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>3.Легко ли тебе отвечать, выступать перед твоими одноклассниками?</w:t>
            </w:r>
          </w:p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Да, мне легко выступать перед одноклассниками.</w:t>
            </w:r>
          </w:p>
          <w:p w:rsidR="00CD6581" w:rsidRPr="002821ED" w:rsidRDefault="00CD6581" w:rsidP="002821ED"/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7" o:spid="_x0000_s1035" style="position:absolute;margin-left:25.8pt;margin-top:3.7pt;width:38.25pt;height:16.5pt;z-index:251639296;visibility:visible;mso-position-horizontal-relative:text;mso-position-vertical-relative:text" fillcolor="#76923c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/>
          </w:tcPr>
          <w:p w:rsidR="00CD6581" w:rsidRPr="002821ED" w:rsidRDefault="00CD6581" w:rsidP="002821ED">
            <w:pPr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По-настроению</w:t>
            </w:r>
          </w:p>
          <w:p w:rsidR="00CD6581" w:rsidRPr="002821ED" w:rsidRDefault="00CD6581" w:rsidP="002821ED"/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12" o:spid="_x0000_s1036" style="position:absolute;margin-left:25.8pt;margin-top:6.4pt;width:38.25pt;height:16.5pt;z-index:251644416;visibility:visible;mso-position-horizontal-relative:text;mso-position-vertical-relative:text" fillcolor="yellow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/>
          </w:tcPr>
          <w:p w:rsidR="00CD6581" w:rsidRPr="002821ED" w:rsidRDefault="00CD6581" w:rsidP="002821ED">
            <w:pPr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Мне нелегко выступать, отвечать перед одноклассниками.</w:t>
            </w:r>
          </w:p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17" o:spid="_x0000_s1037" style="position:absolute;margin-left:25.8pt;margin-top:6.8pt;width:38.25pt;height:16.5pt;z-index:251649536;visibility:visible;mso-position-horizontal-relative:text;mso-position-vertical-relative:text" fillcolor="#c00000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 w:val="restart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>4.Нравятся ли тебе твои одноклассники?</w:t>
            </w:r>
          </w:p>
          <w:p w:rsidR="00CD6581" w:rsidRPr="002821ED" w:rsidRDefault="00CD6581" w:rsidP="002821ED">
            <w:pPr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Да, мне нравятся мои одноклассники</w:t>
            </w:r>
          </w:p>
          <w:p w:rsidR="00CD6581" w:rsidRPr="002821ED" w:rsidRDefault="00CD6581" w:rsidP="002821ED"/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9" o:spid="_x0000_s1038" style="position:absolute;margin-left:25.8pt;margin-top:4.95pt;width:38.25pt;height:16.5pt;z-index:251641344;visibility:visible;mso-position-horizontal-relative:text;mso-position-vertical-relative:text" fillcolor="#76923c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/>
          </w:tcPr>
          <w:p w:rsidR="00CD6581" w:rsidRPr="002821ED" w:rsidRDefault="00CD6581" w:rsidP="002821ED">
            <w:pPr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Нравятся, но не все.</w:t>
            </w:r>
          </w:p>
          <w:p w:rsidR="00CD6581" w:rsidRPr="002821ED" w:rsidRDefault="00CD6581" w:rsidP="002821ED"/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13" o:spid="_x0000_s1039" style="position:absolute;margin-left:25.8pt;margin-top:3.85pt;width:38.25pt;height:16.5pt;z-index:251645440;visibility:visible;mso-position-horizontal-relative:text;mso-position-vertical-relative:text" fillcolor="yellow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/>
          </w:tcPr>
          <w:p w:rsidR="00CD6581" w:rsidRPr="002821ED" w:rsidRDefault="00CD6581" w:rsidP="002821ED">
            <w:pPr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Мне не нравятся мои одноклассники.</w:t>
            </w:r>
          </w:p>
          <w:p w:rsidR="00CD6581" w:rsidRPr="002821ED" w:rsidRDefault="00CD6581" w:rsidP="002821ED"/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18" o:spid="_x0000_s1040" style="position:absolute;margin-left:25.8pt;margin-top:4.25pt;width:38.25pt;height:16.5pt;z-index:251650560;visibility:visible;mso-position-horizontal-relative:text;mso-position-vertical-relative:text" fillcolor="#c00000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 w:val="restart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>5.Есть ли у тебя в классе друзья?</w:t>
            </w:r>
          </w:p>
          <w:p w:rsidR="00CD6581" w:rsidRPr="002821ED" w:rsidRDefault="00CD6581" w:rsidP="002821ED">
            <w:pPr>
              <w:rPr>
                <w:b/>
                <w:bCs/>
              </w:rPr>
            </w:pPr>
          </w:p>
        </w:tc>
        <w:tc>
          <w:tcPr>
            <w:tcW w:w="5387" w:type="dxa"/>
          </w:tcPr>
          <w:p w:rsidR="00CD6581" w:rsidRPr="002821ED" w:rsidRDefault="00CD6581" w:rsidP="002821ED">
            <w:r w:rsidRPr="002821ED">
              <w:t>Да, у меня в классе есть друзья</w:t>
            </w:r>
          </w:p>
          <w:p w:rsidR="00CD6581" w:rsidRPr="002821ED" w:rsidRDefault="00CD6581" w:rsidP="002821ED"/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10" o:spid="_x0000_s1041" style="position:absolute;margin-left:25.8pt;margin-top:4.65pt;width:38.25pt;height:16.5pt;z-index:251642368;visibility:visible;mso-position-horizontal-relative:text;mso-position-vertical-relative:text" fillcolor="#76923c"/>
              </w:pict>
            </w:r>
          </w:p>
        </w:tc>
      </w:tr>
      <w:tr w:rsidR="00CD6581" w:rsidRPr="002821ED">
        <w:trPr>
          <w:jc w:val="center"/>
        </w:trPr>
        <w:tc>
          <w:tcPr>
            <w:tcW w:w="2836" w:type="dxa"/>
            <w:vMerge/>
          </w:tcPr>
          <w:p w:rsidR="00CD6581" w:rsidRPr="002821ED" w:rsidRDefault="00CD6581" w:rsidP="002821ED"/>
        </w:tc>
        <w:tc>
          <w:tcPr>
            <w:tcW w:w="5387" w:type="dxa"/>
          </w:tcPr>
          <w:p w:rsidR="00CD6581" w:rsidRPr="002821ED" w:rsidRDefault="00CD6581" w:rsidP="002821ED">
            <w:r w:rsidRPr="002821ED">
              <w:t>У меня в классе нет друзей.</w:t>
            </w:r>
          </w:p>
          <w:p w:rsidR="00CD6581" w:rsidRPr="002821ED" w:rsidRDefault="00CD6581" w:rsidP="002821ED"/>
        </w:tc>
        <w:tc>
          <w:tcPr>
            <w:tcW w:w="1967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16" o:spid="_x0000_s1042" style="position:absolute;margin-left:25.8pt;margin-top:5.05pt;width:38.25pt;height:16.5pt;z-index:251648512;visibility:visible;mso-position-horizontal-relative:text;mso-position-vertical-relative:text" fillcolor="#c00000"/>
              </w:pict>
            </w:r>
          </w:p>
        </w:tc>
      </w:tr>
    </w:tbl>
    <w:p w:rsidR="00CD6581" w:rsidRPr="002821ED" w:rsidRDefault="00CD6581" w:rsidP="002821ED">
      <w:pPr>
        <w:shd w:val="clear" w:color="auto" w:fill="FFFFFF"/>
        <w:autoSpaceDE w:val="0"/>
        <w:autoSpaceDN w:val="0"/>
        <w:adjustRightInd w:val="0"/>
        <w:ind w:left="-567"/>
        <w:jc w:val="center"/>
        <w:rPr>
          <w:b/>
          <w:bCs/>
          <w:color w:val="000000"/>
          <w:sz w:val="28"/>
          <w:szCs w:val="28"/>
        </w:rPr>
      </w:pPr>
      <w:r w:rsidRPr="002821ED">
        <w:rPr>
          <w:b/>
          <w:bCs/>
          <w:color w:val="000000"/>
          <w:sz w:val="28"/>
          <w:szCs w:val="28"/>
        </w:rPr>
        <w:t>Бланк ответов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6"/>
        <w:gridCol w:w="5386"/>
      </w:tblGrid>
      <w:tr w:rsidR="00CD6581" w:rsidRPr="002821ED">
        <w:trPr>
          <w:jc w:val="center"/>
        </w:trPr>
        <w:tc>
          <w:tcPr>
            <w:tcW w:w="6912" w:type="dxa"/>
            <w:gridSpan w:val="2"/>
          </w:tcPr>
          <w:p w:rsidR="00CD6581" w:rsidRPr="002821ED" w:rsidRDefault="00CD6581" w:rsidP="002821ED">
            <w:pPr>
              <w:rPr>
                <w:b/>
                <w:bCs/>
                <w:sz w:val="20"/>
                <w:szCs w:val="20"/>
              </w:rPr>
            </w:pPr>
            <w:r w:rsidRPr="002821ED">
              <w:rPr>
                <w:b/>
                <w:bCs/>
                <w:sz w:val="20"/>
                <w:szCs w:val="20"/>
              </w:rPr>
              <w:t xml:space="preserve">Фамилия,  имя                                                                  Класс                                                                                                             </w:t>
            </w:r>
          </w:p>
        </w:tc>
      </w:tr>
      <w:tr w:rsidR="00CD6581" w:rsidRPr="002821ED">
        <w:trPr>
          <w:trHeight w:val="341"/>
          <w:jc w:val="center"/>
        </w:trPr>
        <w:tc>
          <w:tcPr>
            <w:tcW w:w="1526" w:type="dxa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 xml:space="preserve"> 1.</w:t>
            </w:r>
          </w:p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6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20" o:spid="_x0000_s1043" style="position:absolute;margin-left:185.2pt;margin-top:5.35pt;width:38.25pt;height:16.5pt;z-index:251652608;visibility:visible;mso-position-horizontal-relative:text;mso-position-vertical-relative:text" fillcolor="#c00000"/>
              </w:pict>
            </w:r>
            <w:r>
              <w:rPr>
                <w:noProof/>
              </w:rPr>
              <w:pict>
                <v:rect id="Rectangle 25" o:spid="_x0000_s1044" style="position:absolute;margin-left:98.95pt;margin-top:5.35pt;width:38.25pt;height:16.5pt;z-index:251657728;visibility:visible;mso-position-horizontal-relative:text;mso-position-vertical-relative:text" fillcolor="yellow"/>
              </w:pict>
            </w:r>
            <w:r>
              <w:rPr>
                <w:noProof/>
              </w:rPr>
              <w:pict>
                <v:rect id="Rectangle 19" o:spid="_x0000_s1045" style="position:absolute;margin-left:8.2pt;margin-top:5.35pt;width:38.25pt;height:16.5pt;z-index:251651584;visibility:visible;mso-position-horizontal-relative:text;mso-position-vertical-relative:text" fillcolor="#76923c"/>
              </w:pict>
            </w:r>
          </w:p>
          <w:p w:rsidR="00CD6581" w:rsidRPr="002821ED" w:rsidRDefault="00CD6581" w:rsidP="002821ED"/>
        </w:tc>
      </w:tr>
      <w:tr w:rsidR="00CD6581" w:rsidRPr="002821ED">
        <w:trPr>
          <w:trHeight w:val="363"/>
          <w:jc w:val="center"/>
        </w:trPr>
        <w:tc>
          <w:tcPr>
            <w:tcW w:w="1526" w:type="dxa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 xml:space="preserve">2. </w:t>
            </w:r>
          </w:p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6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29" o:spid="_x0000_s1046" style="position:absolute;margin-left:185.2pt;margin-top:5.75pt;width:38.25pt;height:16.5pt;z-index:251661824;visibility:visible;mso-position-horizontal-relative:text;mso-position-vertical-relative:text" fillcolor="#c00000"/>
              </w:pict>
            </w:r>
            <w:r>
              <w:rPr>
                <w:noProof/>
              </w:rPr>
              <w:pict>
                <v:rect id="Rectangle 26" o:spid="_x0000_s1047" style="position:absolute;margin-left:98.95pt;margin-top:5.75pt;width:38.25pt;height:16.5pt;z-index:251658752;visibility:visible;mso-position-horizontal-relative:text;mso-position-vertical-relative:text" fillcolor="yellow"/>
              </w:pict>
            </w:r>
            <w:r>
              <w:rPr>
                <w:noProof/>
              </w:rPr>
              <w:pict>
                <v:rect id="Rectangle 21" o:spid="_x0000_s1048" style="position:absolute;margin-left:8.2pt;margin-top:5.75pt;width:38.25pt;height:16.5pt;z-index:251653632;visibility:visible;mso-position-horizontal-relative:text;mso-position-vertical-relative:text" fillcolor="#76923c"/>
              </w:pict>
            </w:r>
          </w:p>
        </w:tc>
      </w:tr>
      <w:tr w:rsidR="00CD6581" w:rsidRPr="002821ED">
        <w:trPr>
          <w:trHeight w:val="399"/>
          <w:jc w:val="center"/>
        </w:trPr>
        <w:tc>
          <w:tcPr>
            <w:tcW w:w="1526" w:type="dxa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 xml:space="preserve">3. </w:t>
            </w:r>
          </w:p>
          <w:p w:rsidR="00CD6581" w:rsidRPr="002821ED" w:rsidRDefault="00CD6581" w:rsidP="002821ED">
            <w:pPr>
              <w:ind w:left="176" w:firstLine="142"/>
              <w:rPr>
                <w:b/>
                <w:bCs/>
              </w:rPr>
            </w:pPr>
          </w:p>
        </w:tc>
        <w:tc>
          <w:tcPr>
            <w:tcW w:w="5386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30" o:spid="_x0000_s1049" style="position:absolute;margin-left:185.2pt;margin-top:4.7pt;width:38.25pt;height:16.5pt;z-index:251662848;visibility:visible;mso-position-horizontal-relative:text;mso-position-vertical-relative:text" fillcolor="#c00000"/>
              </w:pict>
            </w:r>
            <w:r>
              <w:rPr>
                <w:noProof/>
              </w:rPr>
              <w:pict>
                <v:rect id="Rectangle 27" o:spid="_x0000_s1050" style="position:absolute;margin-left:98.95pt;margin-top:4.7pt;width:38.25pt;height:16.5pt;z-index:251659776;visibility:visible;mso-position-horizontal-relative:text;mso-position-vertical-relative:text" fillcolor="yellow"/>
              </w:pict>
            </w:r>
            <w:r>
              <w:rPr>
                <w:noProof/>
              </w:rPr>
              <w:pict>
                <v:rect id="Rectangle 22" o:spid="_x0000_s1051" style="position:absolute;margin-left:8.2pt;margin-top:4.7pt;width:38.25pt;height:16.5pt;z-index:251654656;visibility:visible;mso-position-horizontal-relative:text;mso-position-vertical-relative:text" fillcolor="#76923c"/>
              </w:pict>
            </w:r>
          </w:p>
        </w:tc>
      </w:tr>
      <w:tr w:rsidR="00CD6581" w:rsidRPr="002821ED">
        <w:trPr>
          <w:trHeight w:val="418"/>
          <w:jc w:val="center"/>
        </w:trPr>
        <w:tc>
          <w:tcPr>
            <w:tcW w:w="1526" w:type="dxa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 xml:space="preserve">4. </w:t>
            </w:r>
          </w:p>
          <w:p w:rsidR="00CD6581" w:rsidRPr="002821ED" w:rsidRDefault="00CD6581" w:rsidP="002821ED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31" o:spid="_x0000_s1052" style="position:absolute;margin-left:185.2pt;margin-top:5.9pt;width:38.25pt;height:16.5pt;z-index:251663872;visibility:visible;mso-position-horizontal-relative:text;mso-position-vertical-relative:text" fillcolor="#c00000"/>
              </w:pict>
            </w:r>
            <w:r>
              <w:rPr>
                <w:noProof/>
              </w:rPr>
              <w:pict>
                <v:rect id="Rectangle 28" o:spid="_x0000_s1053" style="position:absolute;margin-left:98.95pt;margin-top:5.9pt;width:38.25pt;height:16.5pt;z-index:251660800;visibility:visible;mso-position-horizontal-relative:text;mso-position-vertical-relative:text" fillcolor="yellow"/>
              </w:pict>
            </w:r>
            <w:r>
              <w:rPr>
                <w:noProof/>
              </w:rPr>
              <w:pict>
                <v:rect id="Rectangle 23" o:spid="_x0000_s1054" style="position:absolute;margin-left:8.2pt;margin-top:5.9pt;width:38.25pt;height:16.5pt;z-index:251655680;visibility:visible;mso-position-horizontal-relative:text;mso-position-vertical-relative:text" fillcolor="#76923c"/>
              </w:pict>
            </w:r>
          </w:p>
        </w:tc>
      </w:tr>
      <w:tr w:rsidR="00CD6581" w:rsidRPr="002821ED">
        <w:trPr>
          <w:trHeight w:val="562"/>
          <w:jc w:val="center"/>
        </w:trPr>
        <w:tc>
          <w:tcPr>
            <w:tcW w:w="1526" w:type="dxa"/>
          </w:tcPr>
          <w:p w:rsidR="00CD6581" w:rsidRPr="002821ED" w:rsidRDefault="00CD6581" w:rsidP="002821ED">
            <w:pPr>
              <w:rPr>
                <w:b/>
                <w:bCs/>
              </w:rPr>
            </w:pPr>
            <w:r w:rsidRPr="002821ED">
              <w:rPr>
                <w:b/>
                <w:bCs/>
                <w:sz w:val="22"/>
                <w:szCs w:val="22"/>
              </w:rPr>
              <w:t xml:space="preserve">5. </w:t>
            </w:r>
          </w:p>
          <w:p w:rsidR="00CD6581" w:rsidRPr="002821ED" w:rsidRDefault="00CD6581" w:rsidP="002821ED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CD6581" w:rsidRPr="002821ED" w:rsidRDefault="00CD6581" w:rsidP="002821ED">
            <w:r>
              <w:rPr>
                <w:noProof/>
              </w:rPr>
              <w:pict>
                <v:rect id="Rectangle 32" o:spid="_x0000_s1055" style="position:absolute;margin-left:185.2pt;margin-top:5.6pt;width:38.25pt;height:16.5pt;z-index:251664896;visibility:visible;mso-position-horizontal-relative:text;mso-position-vertical-relative:text" fillcolor="#c00000"/>
              </w:pict>
            </w:r>
            <w:r>
              <w:rPr>
                <w:noProof/>
              </w:rPr>
              <w:pict>
                <v:rect id="Rectangle 24" o:spid="_x0000_s1056" style="position:absolute;margin-left:8.2pt;margin-top:5.6pt;width:38.25pt;height:16.5pt;z-index:251656704;visibility:visible;mso-position-horizontal-relative:text;mso-position-vertical-relative:text" fillcolor="#76923c"/>
              </w:pict>
            </w:r>
          </w:p>
        </w:tc>
      </w:tr>
    </w:tbl>
    <w:p w:rsidR="00CD6581" w:rsidRDefault="00CD6581" w:rsidP="00025EF9">
      <w:pPr>
        <w:pStyle w:val="Heading1"/>
        <w:jc w:val="right"/>
      </w:pPr>
      <w:bookmarkStart w:id="12" w:name="_Toc351572482"/>
      <w:r>
        <w:t>Приложение 4. Фоторепортаж</w:t>
      </w:r>
      <w:bookmarkEnd w:id="12"/>
    </w:p>
    <w:p w:rsidR="00CD6581" w:rsidRDefault="00CD6581" w:rsidP="00025EF9">
      <w:pPr>
        <w:ind w:left="-540" w:firstLine="540"/>
        <w:rPr>
          <w:sz w:val="40"/>
          <w:szCs w:val="40"/>
        </w:rPr>
      </w:pPr>
      <w:r>
        <w:rPr>
          <w:noProof/>
        </w:rPr>
        <w:pict>
          <v:group id="_x0000_s1057" style="position:absolute;left:0;text-align:left;margin-left:0;margin-top:5.25pt;width:491.45pt;height:714.95pt;z-index:251665920" coordorigin="540,293" coordsize="10920,16216">
            <v:shape id="_x0000_s1058" type="#_x0000_t75" style="position:absolute;left:2760;top:5760;width:6441;height:5244">
              <v:imagedata r:id="rId24" o:title=""/>
            </v:shape>
            <v:shape id="_x0000_s1059" type="#_x0000_t75" style="position:absolute;left:540;top:293;width:5289;height:3967">
              <v:imagedata r:id="rId25" o:title=""/>
            </v:shape>
            <v:shape id="_x0000_s1060" type="#_x0000_t75" style="position:absolute;left:765;top:11244;width:7020;height:5265">
              <v:imagedata r:id="rId26" o:title=""/>
            </v:shape>
            <v:shape id="_x0000_s1061" type="#_x0000_t75" style="position:absolute;left:8301;top:11244;width:2700;height:5265">
              <v:imagedata r:id="rId27" o:title=""/>
            </v:shape>
            <v:shape id="_x0000_s1062" type="#_x0000_t75" style="position:absolute;left:6270;top:367;width:5190;height:3893">
              <v:imagedata r:id="rId28" o:title="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63" type="#_x0000_t136" style="position:absolute;left:2310;top:4554;width:7979;height:1056" fillcolor="#f60" stroked="f">
              <v:shadow color="#b2b2b2" opacity="52429f" offset="3pt"/>
              <v:textpath style="font-family:&quot;Times New Roman&quot;;font-weight:bold;font-style:italic;v-text-kern:t" trim="t" fitpath="t" string="Первое занятие"/>
            </v:shape>
          </v:group>
        </w:pict>
      </w:r>
    </w:p>
    <w:p w:rsidR="00CD6581" w:rsidRDefault="00CD6581" w:rsidP="00025EF9">
      <w:pPr>
        <w:rPr>
          <w:sz w:val="40"/>
          <w:szCs w:val="40"/>
        </w:rPr>
      </w:pPr>
    </w:p>
    <w:p w:rsidR="00CD6581" w:rsidRDefault="00CD6581" w:rsidP="00025EF9">
      <w:pPr>
        <w:ind w:left="-540" w:firstLine="540"/>
        <w:rPr>
          <w:sz w:val="40"/>
          <w:szCs w:val="40"/>
        </w:rPr>
      </w:pPr>
    </w:p>
    <w:p w:rsidR="00CD6581" w:rsidRPr="00B302A1" w:rsidRDefault="00CD6581" w:rsidP="00025EF9">
      <w:pPr>
        <w:ind w:left="-540" w:firstLine="540"/>
        <w:rPr>
          <w:sz w:val="40"/>
          <w:szCs w:val="40"/>
        </w:rPr>
      </w:pPr>
    </w:p>
    <w:p w:rsidR="00CD658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Default="00CD6581" w:rsidP="00025EF9"/>
    <w:p w:rsidR="00CD6581" w:rsidRPr="00B302A1" w:rsidRDefault="00CD6581" w:rsidP="00025EF9"/>
    <w:p w:rsidR="00CD6581" w:rsidRDefault="00CD6581" w:rsidP="00025EF9"/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  <w:r>
        <w:rPr>
          <w:noProof/>
        </w:rPr>
        <w:pict>
          <v:group id="_x0000_s1064" style="position:absolute;left:0;text-align:left;margin-left:-15pt;margin-top:4.5pt;width:503.35pt;height:683.25pt;z-index:251666944" coordorigin="321,504" coordsize="11130,16035">
            <v:shape id="_x0000_s1065" type="#_x0000_t75" style="position:absolute;left:321;top:504;width:5400;height:4050">
              <v:imagedata r:id="rId29" o:title=""/>
            </v:shape>
            <v:shape id="_x0000_s1066" type="#_x0000_t75" style="position:absolute;left:1011;top:11544;width:5400;height:4995">
              <v:imagedata r:id="rId30" o:title=""/>
            </v:shape>
            <v:shape id="_x0000_s1067" type="#_x0000_t75" style="position:absolute;left:2361;top:5971;width:7170;height:5378">
              <v:imagedata r:id="rId31" o:title=""/>
            </v:shape>
            <v:shape id="_x0000_s1068" type="#_x0000_t75" style="position:absolute;left:6861;top:11544;width:4140;height:4995">
              <v:imagedata r:id="rId32" o:title=""/>
            </v:shape>
            <v:shape id="_x0000_s1069" type="#_x0000_t75" style="position:absolute;left:6111;top:504;width:5340;height:4005">
              <v:imagedata r:id="rId33" o:title=""/>
            </v:shape>
            <v:shape id="_x0000_s1070" type="#_x0000_t136" style="position:absolute;left:2361;top:4824;width:6960;height:921" fillcolor="#36f" stroked="f">
              <v:shadow color="#b2b2b2" opacity="52429f" offset="3pt"/>
              <v:textpath style="font-family:&quot;Times New Roman&quot;;font-weight:bold;font-style:italic;v-text-kern:t" trim="t" fitpath="t" string="Второе занятие"/>
            </v:shape>
          </v:group>
        </w:pict>
      </w: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Pr="00B302A1" w:rsidRDefault="00CD6581" w:rsidP="00025EF9"/>
    <w:p w:rsidR="00CD6581" w:rsidRDefault="00CD6581" w:rsidP="00025EF9"/>
    <w:p w:rsidR="00CD6581" w:rsidRDefault="00CD6581" w:rsidP="00025EF9"/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025EF9">
      <w:pPr>
        <w:jc w:val="right"/>
      </w:pPr>
    </w:p>
    <w:p w:rsidR="00CD6581" w:rsidRDefault="00CD6581" w:rsidP="002821ED">
      <w:r>
        <w:br w:type="page"/>
      </w:r>
    </w:p>
    <w:p w:rsidR="00CD6581" w:rsidRDefault="00CD6581" w:rsidP="002821ED">
      <w:r>
        <w:rPr>
          <w:noProof/>
        </w:rPr>
        <w:pict>
          <v:group id="_x0000_s1071" style="position:absolute;margin-left:-27.95pt;margin-top:-10.65pt;width:537.7pt;height:756.6pt;z-index:-251648512" coordorigin="309,485" coordsize="10946,16052">
            <v:shape id="_x0000_s1072" type="#_x0000_t136" style="position:absolute;left:2601;top:5064;width:6960;height:921" fillcolor="#00b050" stroked="f">
              <v:shadow color="#b2b2b2" opacity="52429f" offset="3pt"/>
              <v:textpath style="font-family:&quot;Times New Roman&quot;;font-weight:bold;font-style:italic;v-text-kern:t" trim="t" fitpath="t" string="Третье занятие"/>
            </v:shape>
            <v:shape id="_x0000_s1073" type="#_x0000_t75" style="position:absolute;left:1020;top:485;width:5433;height:4075">
              <v:imagedata r:id="rId34" o:title=""/>
            </v:shape>
            <v:shape id="_x0000_s1074" type="#_x0000_t75" style="position:absolute;left:7345;top:485;width:3057;height:4075">
              <v:imagedata r:id="rId35" o:title=""/>
            </v:shape>
            <v:shape id="_x0000_s1075" type="#_x0000_t75" style="position:absolute;left:309;top:12057;width:5973;height:4480">
              <v:imagedata r:id="rId36" o:title=""/>
            </v:shape>
            <v:shape id="_x0000_s1076" type="#_x0000_t75" style="position:absolute;left:1578;top:6383;width:7289;height:5467">
              <v:imagedata r:id="rId37" o:title=""/>
            </v:shape>
            <v:shape id="_x0000_s1077" type="#_x0000_t75" style="position:absolute;left:6780;top:12057;width:4475;height:4443">
              <v:imagedata r:id="rId38" o:title=""/>
            </v:shape>
          </v:group>
        </w:pict>
      </w:r>
    </w:p>
    <w:p w:rsidR="00CD6581" w:rsidRDefault="00CD6581" w:rsidP="002821ED"/>
    <w:p w:rsidR="00CD6581" w:rsidRDefault="00CD6581" w:rsidP="002821ED"/>
    <w:p w:rsidR="00CD6581" w:rsidRDefault="00CD6581" w:rsidP="002821ED"/>
    <w:p w:rsidR="00CD6581" w:rsidRDefault="00CD6581" w:rsidP="002821ED"/>
    <w:p w:rsidR="00CD6581" w:rsidRDefault="00CD6581" w:rsidP="002821ED"/>
    <w:p w:rsidR="00CD6581" w:rsidRDefault="00CD6581" w:rsidP="002821ED"/>
    <w:p w:rsidR="00CD6581" w:rsidRDefault="00CD6581" w:rsidP="002821ED"/>
    <w:p w:rsidR="00CD6581" w:rsidRPr="00816593" w:rsidRDefault="00CD6581" w:rsidP="00816593">
      <w:pPr>
        <w:rPr>
          <w:rFonts w:ascii="Century Schoolbook" w:hAnsi="Century Schoolbook" w:cs="Century Schoolbook"/>
          <w:color w:val="000000"/>
          <w:kern w:val="28"/>
          <w:sz w:val="18"/>
          <w:szCs w:val="18"/>
        </w:rPr>
      </w:pPr>
      <w:r>
        <w:br w:type="page"/>
      </w:r>
      <w:r>
        <w:rPr>
          <w:noProof/>
        </w:rPr>
        <w:pict>
          <v:group id="_x0000_s1078" style="position:absolute;margin-left:-16.95pt;margin-top:28.05pt;width:529.5pt;height:726.25pt;z-index:251668992" coordorigin="210,354" coordsize="11331,16170">
            <v:shape id="_x0000_s1079" type="#_x0000_t75" style="position:absolute;left:5733;top:354;width:5808;height:4356">
              <v:imagedata r:id="rId39" o:title=""/>
            </v:shape>
            <v:shape id="_x0000_s1080" type="#_x0000_t75" style="position:absolute;left:7131;top:11394;width:3420;height:5130">
              <v:imagedata r:id="rId40" o:title=""/>
            </v:shape>
            <v:shape id="_x0000_s1081" type="#_x0000_t75" style="position:absolute;left:510;top:11394;width:6120;height:5130">
              <v:imagedata r:id="rId41" o:title=""/>
            </v:shape>
            <v:shape id="_x0000_s1082" type="#_x0000_t75" style="position:absolute;left:2160;top:6024;width:7200;height:5124">
              <v:imagedata r:id="rId42" o:title=""/>
            </v:shape>
            <v:shape id="_x0000_s1083" type="#_x0000_t75" style="position:absolute;left:210;top:354;width:5190;height:4482">
              <v:imagedata r:id="rId43" o:title=""/>
            </v:shape>
            <v:shape id="_x0000_s1084" type="#_x0000_t136" style="position:absolute;left:1911;top:5034;width:7740;height:810" fillcolor="purple" stroked="f">
              <v:shadow color="#b2b2b2" opacity="52429f" offset="3pt"/>
              <v:textpath style="font-family:&quot;Times New Roman&quot;;font-weight:bold;font-style:italic;v-text-kern:t" trim="t" fitpath="t" string="Четвёртое занятие"/>
            </v:shape>
          </v:group>
        </w:pict>
      </w:r>
      <w:r>
        <w:br w:type="page"/>
      </w:r>
      <w:r>
        <w:rPr>
          <w:noProof/>
        </w:rPr>
        <w:pict>
          <v:group id="_x0000_s1085" style="position:absolute;margin-left:-13.95pt;margin-top:-3.6pt;width:481.5pt;height:698.4pt;z-index:-251646464" coordorigin="270,379" coordsize="11250,16119">
            <v:shape id="_x0000_s1086" type="#_x0000_t75" style="position:absolute;left:4710;top:379;width:6660;height:4995">
              <v:imagedata r:id="rId44" o:title=""/>
            </v:shape>
            <v:shape id="_x0000_s1087" type="#_x0000_t75" style="position:absolute;left:2343;top:6648;width:7257;height:5442">
              <v:imagedata r:id="rId45" o:title=""/>
            </v:shape>
            <v:shape id="_x0000_s1088" type="#_x0000_t75" style="position:absolute;left:509;top:379;width:3748;height:4995">
              <v:imagedata r:id="rId46" o:title=""/>
            </v:shape>
            <v:shape id="_x0000_s1089" type="#_x0000_t75" style="position:absolute;left:270;top:12360;width:5517;height:4138">
              <v:imagedata r:id="rId47" o:title=""/>
            </v:shape>
            <v:shape id="_x0000_s1090" type="#_x0000_t75" style="position:absolute;left:6087;top:12424;width:5433;height:4074">
              <v:imagedata r:id="rId48" o:title=""/>
            </v:shape>
            <v:shape id="_x0000_s1091" type="#_x0000_t136" style="position:absolute;left:2100;top:5623;width:7740;height:810" fillcolor="#3cc" strokeweight=".25pt">
              <v:shadow color="#b2b2b2" opacity="52429f" offset="3pt"/>
              <v:textpath style="font-family:&quot;Times New Roman&quot;;font-weight:bold;font-style:italic;v-text-kern:t" trim="t" fitpath="t" string="Пятое занятие"/>
            </v:shape>
          </v:group>
        </w:pict>
      </w:r>
      <w:r>
        <w:br w:type="page"/>
      </w:r>
      <w:r>
        <w:rPr>
          <w:noProof/>
        </w:rPr>
        <w:pict>
          <v:group id="_x0000_s1092" style="position:absolute;margin-left:-11.1pt;margin-top:5.55pt;width:485.25pt;height:738.75pt;z-index:-251645440" coordorigin="987,369" coordsize="10240,16290">
            <v:shape id="_x0000_s1093" type="#_x0000_t75" style="position:absolute;left:1551;top:369;width:3610;height:4813">
              <v:imagedata r:id="rId49" o:title=""/>
            </v:shape>
            <v:shape id="_x0000_s1094" type="#_x0000_t75" style="position:absolute;left:5797;top:369;width:5430;height:4813">
              <v:imagedata r:id="rId50" o:title=""/>
            </v:shape>
            <v:shape id="_x0000_s1095" type="#_x0000_t75" style="position:absolute;left:987;top:12463;width:4810;height:4196">
              <v:imagedata r:id="rId51" o:title=""/>
            </v:shape>
            <v:shape id="_x0000_s1096" type="#_x0000_t75" style="position:absolute;left:2137;top:6703;width:7223;height:5417">
              <v:imagedata r:id="rId52" o:title=""/>
            </v:shape>
            <v:shape id="_x0000_s1097" type="#_x0000_t75" style="position:absolute;left:6411;top:12463;width:4160;height:4196">
              <v:imagedata r:id="rId53" o:title=""/>
            </v:shape>
            <v:shape id="_x0000_s1098" type="#_x0000_t136" style="position:absolute;left:2137;top:5664;width:7740;height:810" fillcolor="fuchsia" strokeweight=".25pt">
              <v:shadow color="#b2b2b2" opacity="52429f" offset="3pt"/>
              <v:textpath style="font-family:&quot;Times New Roman&quot;;font-weight:bold;font-style:italic;v-text-kern:t" trim="t" fitpath="t" string="Шестое занятие"/>
            </v:shape>
          </v:group>
        </w:pict>
      </w:r>
      <w:r>
        <w:br w:type="page"/>
      </w:r>
      <w:r>
        <w:rPr>
          <w:noProof/>
        </w:rPr>
        <w:pict>
          <v:rect id="Прямоугольник 3" o:spid="_x0000_s1099" style="position:absolute;margin-left:656.7pt;margin-top:-10.95pt;width:106.5pt;height:24.75pt;z-index:251680256;visibility:visible;mso-wrap-distance-left:2.88pt;mso-wrap-distance-top:2.88pt;mso-wrap-distance-right:2.88pt;mso-wrap-distance-bottom:2.88pt" filled="f" strokecolor="white" insetpen="t">
            <v:shadow color="#ccc"/>
            <v:textbox inset="2.88pt,2.88pt,2.88pt,2.88pt">
              <w:txbxContent>
                <w:p w:rsidR="00CD6581" w:rsidRDefault="00CD6581" w:rsidP="00816593">
                  <w:pPr>
                    <w:widowControl w:val="0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bookmarkStart w:id="13" w:name="_GoBack"/>
                  <w:bookmarkEnd w:id="13"/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Приложение 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" o:spid="_x0000_s1100" style="position:absolute;margin-left:644.7pt;margin-top:-22.95pt;width:106.5pt;height:24.75pt;z-index:251679232;visibility:visible;mso-wrap-distance-left:2.88pt;mso-wrap-distance-top:2.88pt;mso-wrap-distance-right:2.88pt;mso-wrap-distance-bottom:2.88pt" filled="f" strokecolor="white" insetpen="t">
            <v:shadow color="#ccc"/>
            <v:textbox inset="2.88pt,2.88pt,2.88pt,2.88pt">
              <w:txbxContent>
                <w:p w:rsidR="00CD6581" w:rsidRDefault="00CD6581" w:rsidP="00816593">
                  <w:pPr>
                    <w:widowControl w:val="0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Приложение 1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1" o:spid="_x0000_s1101" style="position:absolute;margin-left:632.7pt;margin-top:-34.95pt;width:106.5pt;height:24.75pt;z-index:251678208;visibility:visible;mso-wrap-distance-left:2.88pt;mso-wrap-distance-top:2.88pt;mso-wrap-distance-right:2.88pt;mso-wrap-distance-bottom:2.88pt" filled="f" strokecolor="white" insetpen="t">
            <v:shadow color="#ccc"/>
            <v:textbox inset="2.88pt,2.88pt,2.88pt,2.88pt">
              <w:txbxContent>
                <w:p w:rsidR="00CD6581" w:rsidRDefault="00CD6581" w:rsidP="00816593">
                  <w:pPr>
                    <w:widowControl w:val="0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Приложение 1</w:t>
                  </w:r>
                </w:p>
              </w:txbxContent>
            </v:textbox>
          </v:rect>
        </w:pict>
      </w:r>
    </w:p>
    <w:p w:rsidR="00CD6581" w:rsidRPr="002821ED" w:rsidRDefault="00CD6581" w:rsidP="00816593">
      <w:pPr>
        <w:jc w:val="right"/>
      </w:pPr>
      <w:r>
        <w:rPr>
          <w:noProof/>
        </w:rPr>
        <w:pict>
          <v:rect id="Прямоугольник 7" o:spid="_x0000_s1102" style="position:absolute;left:0;text-align:left;margin-left:-1.05pt;margin-top:-21.75pt;width:534.5pt;height:44.35pt;z-index:251681280;visibility:visible;v-text-anchor:middle" strokecolor="white" strokeweight="2pt">
            <v:textbox inset=",0">
              <w:txbxContent>
                <w:p w:rsidR="00CD6581" w:rsidRPr="00816593" w:rsidRDefault="00CD6581" w:rsidP="0089605D">
                  <w:pPr>
                    <w:pStyle w:val="Heading1"/>
                    <w:jc w:val="right"/>
                    <w:rPr>
                      <w:sz w:val="28"/>
                      <w:szCs w:val="28"/>
                    </w:rPr>
                  </w:pPr>
                  <w:bookmarkStart w:id="14" w:name="_Toc351385115"/>
                  <w:r w:rsidRPr="00816593">
                    <w:rPr>
                      <w:sz w:val="28"/>
                      <w:szCs w:val="28"/>
                    </w:rPr>
                    <w:t>Приложение 5</w:t>
                  </w:r>
                  <w:r>
                    <w:rPr>
                      <w:sz w:val="28"/>
                      <w:szCs w:val="28"/>
                    </w:rPr>
                    <w:t>. Комментарии родителей в блоге проекта</w:t>
                  </w:r>
                  <w:bookmarkEnd w:id="14"/>
                </w:p>
              </w:txbxContent>
            </v:textbox>
          </v:rect>
        </w:pict>
      </w:r>
      <w:r>
        <w:rPr>
          <w:noProof/>
        </w:rPr>
        <w:pict>
          <v:shape id="Picture 4" o:spid="_x0000_s1103" type="#_x0000_t75" style="position:absolute;left:0;text-align:left;margin-left:188.5pt;margin-top:22.6pt;width:322.8pt;height:185.4pt;z-index:-251643392;visibility:visible">
            <v:imagedata r:id="rId54" o:title="" croptop="48951f" cropbottom="3906f" cropleft="23863f" cropright="24016f"/>
          </v:shape>
        </w:pict>
      </w:r>
      <w:r>
        <w:rPr>
          <w:noProof/>
        </w:rPr>
        <w:pict>
          <v:shape id="Picture 6" o:spid="_x0000_s1104" type="#_x0000_t75" style="position:absolute;left:0;text-align:left;margin-left:147.8pt;margin-top:201.7pt;width:195.7pt;height:193.5pt;z-index:-251641344;visibility:visible">
            <v:imagedata r:id="rId55" o:title="" croptop="38334f" cropbottom="9319f" cropleft="20906f" cropright="30162f"/>
          </v:shape>
        </w:pict>
      </w:r>
      <w:r>
        <w:rPr>
          <w:noProof/>
        </w:rPr>
        <w:pict>
          <v:shape id="_x0000_s1105" type="#_x0000_t75" style="position:absolute;left:0;text-align:left;margin-left:324.45pt;margin-top:201.7pt;width:202.65pt;height:233.25pt;z-index:-251642368;visibility:visible">
            <v:imagedata r:id="rId55" o:title="" croptop="14275f" cropbottom="29894f" cropleft="20945f" cropright="29736f"/>
          </v:shape>
        </w:pict>
      </w:r>
      <w:r>
        <w:rPr>
          <w:noProof/>
        </w:rPr>
        <w:pict>
          <v:shape id="_x0000_s1106" type="#_x0000_t75" style="position:absolute;left:0;text-align:left;margin-left:78.4pt;margin-top:415.45pt;width:439.5pt;height:172.7pt;z-index:-251639296;visibility:visible">
            <v:imagedata r:id="rId56" o:title="" croptop="20011f" cropbottom="32289f" cropleft="11521f" cropright="27060f"/>
          </v:shape>
        </w:pict>
      </w:r>
      <w:r>
        <w:rPr>
          <w:noProof/>
        </w:rPr>
        <w:pict>
          <v:shape id="_x0000_s1107" type="#_x0000_t75" style="position:absolute;left:0;text-align:left;margin-left:-1.05pt;margin-top:577.65pt;width:431.2pt;height:198.8pt;z-index:-251640320;visibility:visible">
            <v:imagedata r:id="rId56" o:title="" croptop="35053f" cropbottom="14736f" cropleft="11515f" cropright="26700f"/>
          </v:shape>
        </w:pict>
      </w:r>
      <w:r>
        <w:rPr>
          <w:noProof/>
        </w:rPr>
        <w:pict>
          <v:shape id="Picture 5" o:spid="_x0000_s1108" type="#_x0000_t75" style="position:absolute;left:0;text-align:left;margin-left:-54.8pt;margin-top:74.95pt;width:228pt;height:320.25pt;z-index:-251644416;visibility:visible">
            <v:imagedata r:id="rId57" o:title="" croptop="25450f" cropbottom="11754f" cropleft="19538f" cropright="29857f"/>
          </v:shape>
        </w:pict>
      </w:r>
    </w:p>
    <w:sectPr w:rsidR="00CD6581" w:rsidRPr="002821ED" w:rsidSect="002821ED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581" w:rsidRDefault="00CD6581">
      <w:r>
        <w:separator/>
      </w:r>
    </w:p>
  </w:endnote>
  <w:endnote w:type="continuationSeparator" w:id="1">
    <w:p w:rsidR="00CD6581" w:rsidRDefault="00CD65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581" w:rsidRDefault="00CD6581" w:rsidP="00F10DD6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19</w:t>
    </w:r>
    <w:r>
      <w:rPr>
        <w:rStyle w:val="PageNumber"/>
      </w:rPr>
      <w:fldChar w:fldCharType="end"/>
    </w:r>
  </w:p>
  <w:p w:rsidR="00CD6581" w:rsidRDefault="00CD658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581" w:rsidRDefault="00CD6581">
      <w:r>
        <w:separator/>
      </w:r>
    </w:p>
  </w:footnote>
  <w:footnote w:type="continuationSeparator" w:id="1">
    <w:p w:rsidR="00CD6581" w:rsidRDefault="00CD65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6581" w:rsidRPr="00F10DD6" w:rsidRDefault="00CD6581" w:rsidP="00F10DD6">
    <w:pPr>
      <w:pStyle w:val="Header"/>
      <w:jc w:val="right"/>
      <w:rPr>
        <w:i/>
        <w:iCs/>
      </w:rPr>
    </w:pPr>
    <w:r>
      <w:rPr>
        <w:i/>
        <w:iCs/>
        <w:sz w:val="20"/>
        <w:szCs w:val="20"/>
      </w:rPr>
      <w:t>М</w:t>
    </w:r>
    <w:r w:rsidRPr="00F10DD6">
      <w:rPr>
        <w:i/>
        <w:iCs/>
        <w:sz w:val="20"/>
        <w:szCs w:val="20"/>
      </w:rPr>
      <w:t>ОУ «Средняя школа №4» Кольчугинского района Владимирской области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0ED"/>
    <w:multiLevelType w:val="hybridMultilevel"/>
    <w:tmpl w:val="3FD402DC"/>
    <w:lvl w:ilvl="0" w:tplc="A776C56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u w:val="none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76A121F"/>
    <w:multiLevelType w:val="hybridMultilevel"/>
    <w:tmpl w:val="6904537A"/>
    <w:lvl w:ilvl="0" w:tplc="046CF6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19629C"/>
    <w:multiLevelType w:val="hybridMultilevel"/>
    <w:tmpl w:val="05200E96"/>
    <w:lvl w:ilvl="0" w:tplc="A776C56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A82627"/>
    <w:multiLevelType w:val="hybridMultilevel"/>
    <w:tmpl w:val="A71A0950"/>
    <w:lvl w:ilvl="0" w:tplc="ABE049EE">
      <w:start w:val="1"/>
      <w:numFmt w:val="bullet"/>
      <w:lvlText w:val=""/>
      <w:lvlJc w:val="left"/>
      <w:pPr>
        <w:tabs>
          <w:tab w:val="num" w:pos="1308"/>
        </w:tabs>
        <w:ind w:left="130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1380BE9"/>
    <w:multiLevelType w:val="hybridMultilevel"/>
    <w:tmpl w:val="37505876"/>
    <w:lvl w:ilvl="0" w:tplc="B3320C8C">
      <w:start w:val="1"/>
      <w:numFmt w:val="bullet"/>
      <w:lvlText w:val=""/>
      <w:lvlJc w:val="left"/>
      <w:pPr>
        <w:tabs>
          <w:tab w:val="num" w:pos="2070"/>
        </w:tabs>
        <w:ind w:left="207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cs="Wingdings" w:hint="default"/>
      </w:rPr>
    </w:lvl>
  </w:abstractNum>
  <w:abstractNum w:abstractNumId="5">
    <w:nsid w:val="28FD1DA8"/>
    <w:multiLevelType w:val="hybridMultilevel"/>
    <w:tmpl w:val="37F8A3C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ED250E"/>
    <w:multiLevelType w:val="hybridMultilevel"/>
    <w:tmpl w:val="1E72859A"/>
    <w:lvl w:ilvl="0" w:tplc="B3320C8C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E577EB0"/>
    <w:multiLevelType w:val="hybridMultilevel"/>
    <w:tmpl w:val="244831C8"/>
    <w:lvl w:ilvl="0" w:tplc="A776C568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u w:val="none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FC546A2"/>
    <w:multiLevelType w:val="multilevel"/>
    <w:tmpl w:val="244831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A190287"/>
    <w:multiLevelType w:val="hybridMultilevel"/>
    <w:tmpl w:val="3670AE84"/>
    <w:lvl w:ilvl="0" w:tplc="ABE049EE">
      <w:start w:val="1"/>
      <w:numFmt w:val="bullet"/>
      <w:lvlText w:val=""/>
      <w:lvlJc w:val="left"/>
      <w:pPr>
        <w:tabs>
          <w:tab w:val="num" w:pos="2388"/>
        </w:tabs>
        <w:ind w:left="23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Wingdings" w:hint="default"/>
      </w:rPr>
    </w:lvl>
  </w:abstractNum>
  <w:abstractNum w:abstractNumId="10">
    <w:nsid w:val="3F736965"/>
    <w:multiLevelType w:val="hybridMultilevel"/>
    <w:tmpl w:val="BD6A119E"/>
    <w:lvl w:ilvl="0" w:tplc="5824E6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iCs/>
      </w:rPr>
    </w:lvl>
    <w:lvl w:ilvl="1" w:tplc="ABE049E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DD319A"/>
    <w:multiLevelType w:val="multilevel"/>
    <w:tmpl w:val="62084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105EAD"/>
    <w:multiLevelType w:val="hybridMultilevel"/>
    <w:tmpl w:val="96F48FC8"/>
    <w:lvl w:ilvl="0" w:tplc="04190001">
      <w:start w:val="1"/>
      <w:numFmt w:val="bullet"/>
      <w:lvlText w:val=""/>
      <w:lvlJc w:val="left"/>
      <w:pPr>
        <w:ind w:left="273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17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89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633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05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8490" w:hanging="360"/>
      </w:pPr>
      <w:rPr>
        <w:rFonts w:ascii="Wingdings" w:hAnsi="Wingdings" w:cs="Wingdings" w:hint="default"/>
      </w:rPr>
    </w:lvl>
  </w:abstractNum>
  <w:abstractNum w:abstractNumId="13">
    <w:nsid w:val="49A3299B"/>
    <w:multiLevelType w:val="hybridMultilevel"/>
    <w:tmpl w:val="B0C86524"/>
    <w:lvl w:ilvl="0" w:tplc="A776C5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4F13499D"/>
    <w:multiLevelType w:val="hybridMultilevel"/>
    <w:tmpl w:val="EDBE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D44C59"/>
    <w:multiLevelType w:val="hybridMultilevel"/>
    <w:tmpl w:val="8494AD30"/>
    <w:lvl w:ilvl="0" w:tplc="ABE049EE">
      <w:start w:val="1"/>
      <w:numFmt w:val="bullet"/>
      <w:lvlText w:val=""/>
      <w:lvlJc w:val="left"/>
      <w:pPr>
        <w:tabs>
          <w:tab w:val="num" w:pos="1308"/>
        </w:tabs>
        <w:ind w:left="130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1D0567F"/>
    <w:multiLevelType w:val="hybridMultilevel"/>
    <w:tmpl w:val="6100B148"/>
    <w:lvl w:ilvl="0" w:tplc="ABE049E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492"/>
        </w:tabs>
        <w:ind w:left="4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12"/>
        </w:tabs>
        <w:ind w:left="121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32"/>
        </w:tabs>
        <w:ind w:left="193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652"/>
        </w:tabs>
        <w:ind w:left="26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372"/>
        </w:tabs>
        <w:ind w:left="337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092"/>
        </w:tabs>
        <w:ind w:left="409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12"/>
        </w:tabs>
        <w:ind w:left="48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32"/>
        </w:tabs>
        <w:ind w:left="5532" w:hanging="360"/>
      </w:pPr>
      <w:rPr>
        <w:rFonts w:ascii="Wingdings" w:hAnsi="Wingdings" w:cs="Wingdings" w:hint="default"/>
      </w:rPr>
    </w:lvl>
  </w:abstractNum>
  <w:abstractNum w:abstractNumId="17">
    <w:nsid w:val="5C7428C1"/>
    <w:multiLevelType w:val="hybridMultilevel"/>
    <w:tmpl w:val="B0C86524"/>
    <w:lvl w:ilvl="0" w:tplc="A776C5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CC47B41"/>
    <w:multiLevelType w:val="hybridMultilevel"/>
    <w:tmpl w:val="393C17B4"/>
    <w:lvl w:ilvl="0" w:tplc="BA96967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F665BE5"/>
    <w:multiLevelType w:val="hybridMultilevel"/>
    <w:tmpl w:val="DED42F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4A8254B"/>
    <w:multiLevelType w:val="hybridMultilevel"/>
    <w:tmpl w:val="62084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876065"/>
    <w:multiLevelType w:val="hybridMultilevel"/>
    <w:tmpl w:val="D51C457A"/>
    <w:lvl w:ilvl="0" w:tplc="B3320C8C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5"/>
  </w:num>
  <w:num w:numId="3">
    <w:abstractNumId w:val="10"/>
  </w:num>
  <w:num w:numId="4">
    <w:abstractNumId w:val="9"/>
  </w:num>
  <w:num w:numId="5">
    <w:abstractNumId w:val="16"/>
  </w:num>
  <w:num w:numId="6">
    <w:abstractNumId w:val="21"/>
  </w:num>
  <w:num w:numId="7">
    <w:abstractNumId w:val="6"/>
  </w:num>
  <w:num w:numId="8">
    <w:abstractNumId w:val="4"/>
  </w:num>
  <w:num w:numId="9">
    <w:abstractNumId w:val="12"/>
  </w:num>
  <w:num w:numId="10">
    <w:abstractNumId w:val="20"/>
  </w:num>
  <w:num w:numId="11">
    <w:abstractNumId w:val="14"/>
  </w:num>
  <w:num w:numId="12">
    <w:abstractNumId w:val="13"/>
  </w:num>
  <w:num w:numId="13">
    <w:abstractNumId w:val="17"/>
  </w:num>
  <w:num w:numId="14">
    <w:abstractNumId w:val="7"/>
  </w:num>
  <w:num w:numId="15">
    <w:abstractNumId w:val="0"/>
  </w:num>
  <w:num w:numId="16">
    <w:abstractNumId w:val="8"/>
  </w:num>
  <w:num w:numId="17">
    <w:abstractNumId w:val="11"/>
  </w:num>
  <w:num w:numId="18">
    <w:abstractNumId w:val="2"/>
  </w:num>
  <w:num w:numId="19">
    <w:abstractNumId w:val="18"/>
  </w:num>
  <w:num w:numId="20">
    <w:abstractNumId w:val="1"/>
  </w:num>
  <w:num w:numId="21">
    <w:abstractNumId w:val="5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57"/>
  <w:drawingGridVerticalSpacing w:val="57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4765"/>
    <w:rsid w:val="0000574A"/>
    <w:rsid w:val="00014632"/>
    <w:rsid w:val="00021754"/>
    <w:rsid w:val="00025EF9"/>
    <w:rsid w:val="00050574"/>
    <w:rsid w:val="00060570"/>
    <w:rsid w:val="00081855"/>
    <w:rsid w:val="000A0BE7"/>
    <w:rsid w:val="000A4FE8"/>
    <w:rsid w:val="000B1DD3"/>
    <w:rsid w:val="000D514E"/>
    <w:rsid w:val="000D706C"/>
    <w:rsid w:val="000F0DAC"/>
    <w:rsid w:val="000F3169"/>
    <w:rsid w:val="000F497E"/>
    <w:rsid w:val="00132DA0"/>
    <w:rsid w:val="00136788"/>
    <w:rsid w:val="00150387"/>
    <w:rsid w:val="001A3A52"/>
    <w:rsid w:val="001B0462"/>
    <w:rsid w:val="001B20DC"/>
    <w:rsid w:val="001C09DF"/>
    <w:rsid w:val="002073CE"/>
    <w:rsid w:val="00231825"/>
    <w:rsid w:val="00232AA2"/>
    <w:rsid w:val="002402B8"/>
    <w:rsid w:val="00241ED7"/>
    <w:rsid w:val="0027430B"/>
    <w:rsid w:val="002821ED"/>
    <w:rsid w:val="0028289E"/>
    <w:rsid w:val="00286781"/>
    <w:rsid w:val="00287B4F"/>
    <w:rsid w:val="002A0375"/>
    <w:rsid w:val="002C579B"/>
    <w:rsid w:val="002C5FA0"/>
    <w:rsid w:val="002C6C57"/>
    <w:rsid w:val="002C72A2"/>
    <w:rsid w:val="002D75CD"/>
    <w:rsid w:val="002F42F9"/>
    <w:rsid w:val="00301209"/>
    <w:rsid w:val="00303826"/>
    <w:rsid w:val="003115AF"/>
    <w:rsid w:val="00311B70"/>
    <w:rsid w:val="003238AF"/>
    <w:rsid w:val="003768D1"/>
    <w:rsid w:val="00382650"/>
    <w:rsid w:val="003B6BEF"/>
    <w:rsid w:val="003C3AB6"/>
    <w:rsid w:val="00422C57"/>
    <w:rsid w:val="00423B0F"/>
    <w:rsid w:val="0042425A"/>
    <w:rsid w:val="00434765"/>
    <w:rsid w:val="00450C06"/>
    <w:rsid w:val="00456F39"/>
    <w:rsid w:val="00467A0B"/>
    <w:rsid w:val="00467DE1"/>
    <w:rsid w:val="004758AD"/>
    <w:rsid w:val="00486325"/>
    <w:rsid w:val="004877F6"/>
    <w:rsid w:val="0049022E"/>
    <w:rsid w:val="004A3AC6"/>
    <w:rsid w:val="004B5C7B"/>
    <w:rsid w:val="004E3906"/>
    <w:rsid w:val="004F770F"/>
    <w:rsid w:val="005065FF"/>
    <w:rsid w:val="0051355C"/>
    <w:rsid w:val="0051632D"/>
    <w:rsid w:val="005421A0"/>
    <w:rsid w:val="00583E21"/>
    <w:rsid w:val="005A0CC2"/>
    <w:rsid w:val="005F4399"/>
    <w:rsid w:val="00617D75"/>
    <w:rsid w:val="00643780"/>
    <w:rsid w:val="00664849"/>
    <w:rsid w:val="006A1AF2"/>
    <w:rsid w:val="006A6B4D"/>
    <w:rsid w:val="006B7ED9"/>
    <w:rsid w:val="006D1228"/>
    <w:rsid w:val="006D2C6D"/>
    <w:rsid w:val="006E00C3"/>
    <w:rsid w:val="006F3E67"/>
    <w:rsid w:val="00761581"/>
    <w:rsid w:val="00770142"/>
    <w:rsid w:val="00780355"/>
    <w:rsid w:val="00782D1C"/>
    <w:rsid w:val="00797668"/>
    <w:rsid w:val="007A0D77"/>
    <w:rsid w:val="007A744A"/>
    <w:rsid w:val="007B1451"/>
    <w:rsid w:val="007C4A8B"/>
    <w:rsid w:val="007D6E55"/>
    <w:rsid w:val="00803CDC"/>
    <w:rsid w:val="00816593"/>
    <w:rsid w:val="00817DA4"/>
    <w:rsid w:val="00831688"/>
    <w:rsid w:val="008422FD"/>
    <w:rsid w:val="008455B2"/>
    <w:rsid w:val="0086544B"/>
    <w:rsid w:val="0087750B"/>
    <w:rsid w:val="0089605D"/>
    <w:rsid w:val="008F1D14"/>
    <w:rsid w:val="009104A0"/>
    <w:rsid w:val="00931426"/>
    <w:rsid w:val="00947005"/>
    <w:rsid w:val="009803F6"/>
    <w:rsid w:val="009856E1"/>
    <w:rsid w:val="0099463D"/>
    <w:rsid w:val="009B1FC9"/>
    <w:rsid w:val="009C3EA9"/>
    <w:rsid w:val="009D42C1"/>
    <w:rsid w:val="009D7647"/>
    <w:rsid w:val="00A05779"/>
    <w:rsid w:val="00A25043"/>
    <w:rsid w:val="00A41701"/>
    <w:rsid w:val="00A45C57"/>
    <w:rsid w:val="00A57717"/>
    <w:rsid w:val="00A723F4"/>
    <w:rsid w:val="00AA2292"/>
    <w:rsid w:val="00AB0499"/>
    <w:rsid w:val="00AB611F"/>
    <w:rsid w:val="00AB630E"/>
    <w:rsid w:val="00AC5D5D"/>
    <w:rsid w:val="00AF7A8F"/>
    <w:rsid w:val="00B302A1"/>
    <w:rsid w:val="00B779C7"/>
    <w:rsid w:val="00B81F8A"/>
    <w:rsid w:val="00BA2C49"/>
    <w:rsid w:val="00BA48B2"/>
    <w:rsid w:val="00BF1410"/>
    <w:rsid w:val="00C0029F"/>
    <w:rsid w:val="00C24E5A"/>
    <w:rsid w:val="00C36AA2"/>
    <w:rsid w:val="00C43CF7"/>
    <w:rsid w:val="00C447AC"/>
    <w:rsid w:val="00C51671"/>
    <w:rsid w:val="00C52733"/>
    <w:rsid w:val="00C654A5"/>
    <w:rsid w:val="00C76AD9"/>
    <w:rsid w:val="00CB599B"/>
    <w:rsid w:val="00CC06F8"/>
    <w:rsid w:val="00CD249F"/>
    <w:rsid w:val="00CD6581"/>
    <w:rsid w:val="00CD708A"/>
    <w:rsid w:val="00CE4A07"/>
    <w:rsid w:val="00CF4400"/>
    <w:rsid w:val="00D0714E"/>
    <w:rsid w:val="00D10B2B"/>
    <w:rsid w:val="00D163E6"/>
    <w:rsid w:val="00D3525B"/>
    <w:rsid w:val="00D37725"/>
    <w:rsid w:val="00D40F99"/>
    <w:rsid w:val="00D55EFA"/>
    <w:rsid w:val="00D7472F"/>
    <w:rsid w:val="00D86832"/>
    <w:rsid w:val="00D87E93"/>
    <w:rsid w:val="00DA4545"/>
    <w:rsid w:val="00DA7139"/>
    <w:rsid w:val="00DB30FB"/>
    <w:rsid w:val="00DB6F97"/>
    <w:rsid w:val="00DB7D74"/>
    <w:rsid w:val="00DC69DF"/>
    <w:rsid w:val="00DC7F03"/>
    <w:rsid w:val="00DD3D3F"/>
    <w:rsid w:val="00E02A02"/>
    <w:rsid w:val="00E03F6E"/>
    <w:rsid w:val="00E13281"/>
    <w:rsid w:val="00E21C70"/>
    <w:rsid w:val="00E428A2"/>
    <w:rsid w:val="00E831D8"/>
    <w:rsid w:val="00E91C2F"/>
    <w:rsid w:val="00EA331E"/>
    <w:rsid w:val="00EC6856"/>
    <w:rsid w:val="00EE2A06"/>
    <w:rsid w:val="00EE5CF9"/>
    <w:rsid w:val="00EF23B9"/>
    <w:rsid w:val="00F10DD6"/>
    <w:rsid w:val="00F11650"/>
    <w:rsid w:val="00F1618E"/>
    <w:rsid w:val="00F32213"/>
    <w:rsid w:val="00F41F9A"/>
    <w:rsid w:val="00F447AA"/>
    <w:rsid w:val="00F45014"/>
    <w:rsid w:val="00F458A8"/>
    <w:rsid w:val="00F90458"/>
    <w:rsid w:val="00F95F35"/>
    <w:rsid w:val="00FA43A0"/>
    <w:rsid w:val="00FA6806"/>
    <w:rsid w:val="00FA7E27"/>
    <w:rsid w:val="00FD0062"/>
    <w:rsid w:val="00FE112F"/>
    <w:rsid w:val="00FF14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BA48B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821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9"/>
    <w:qFormat/>
    <w:rsid w:val="004B5C7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821ED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03F6E"/>
    <w:rPr>
      <w:rFonts w:ascii="Cambria" w:hAnsi="Cambria" w:cs="Cambria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434765"/>
    <w:pPr>
      <w:spacing w:before="100" w:beforeAutospacing="1" w:after="100" w:afterAutospacing="1"/>
    </w:pPr>
  </w:style>
  <w:style w:type="character" w:customStyle="1" w:styleId="mw-headline">
    <w:name w:val="mw-headline"/>
    <w:basedOn w:val="DefaultParagraphFont"/>
    <w:uiPriority w:val="99"/>
    <w:rsid w:val="004B5C7B"/>
  </w:style>
  <w:style w:type="paragraph" w:styleId="Footer">
    <w:name w:val="footer"/>
    <w:basedOn w:val="Normal"/>
    <w:link w:val="FooterChar"/>
    <w:uiPriority w:val="99"/>
    <w:rsid w:val="00F10DD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03F6E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F10DD6"/>
  </w:style>
  <w:style w:type="paragraph" w:styleId="Header">
    <w:name w:val="header"/>
    <w:basedOn w:val="Normal"/>
    <w:link w:val="HeaderChar"/>
    <w:uiPriority w:val="99"/>
    <w:rsid w:val="00F10DD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03F6E"/>
    <w:rPr>
      <w:sz w:val="24"/>
      <w:szCs w:val="24"/>
    </w:rPr>
  </w:style>
  <w:style w:type="character" w:styleId="Hyperlink">
    <w:name w:val="Hyperlink"/>
    <w:basedOn w:val="DefaultParagraphFont"/>
    <w:uiPriority w:val="99"/>
    <w:rsid w:val="008F1D14"/>
    <w:rPr>
      <w:color w:val="0000FF"/>
      <w:u w:val="single"/>
    </w:rPr>
  </w:style>
  <w:style w:type="table" w:styleId="TableGrid">
    <w:name w:val="Table Grid"/>
    <w:basedOn w:val="TableNormal"/>
    <w:uiPriority w:val="99"/>
    <w:rsid w:val="00AB049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87750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E03F6E"/>
    <w:rPr>
      <w:sz w:val="2"/>
      <w:szCs w:val="2"/>
    </w:rPr>
  </w:style>
  <w:style w:type="character" w:customStyle="1" w:styleId="apple-tab-span">
    <w:name w:val="apple-tab-span"/>
    <w:basedOn w:val="DefaultParagraphFont"/>
    <w:uiPriority w:val="99"/>
    <w:rsid w:val="001B0462"/>
  </w:style>
  <w:style w:type="character" w:customStyle="1" w:styleId="apple-converted-space">
    <w:name w:val="apple-converted-space"/>
    <w:uiPriority w:val="99"/>
    <w:rsid w:val="00423B0F"/>
  </w:style>
  <w:style w:type="paragraph" w:customStyle="1" w:styleId="msotitle3">
    <w:name w:val="msotitle3"/>
    <w:uiPriority w:val="99"/>
    <w:rsid w:val="005F4399"/>
    <w:rPr>
      <w:rFonts w:ascii="Century Schoolbook" w:hAnsi="Century Schoolbook" w:cs="Century Schoolbook"/>
      <w:i/>
      <w:iCs/>
      <w:color w:val="0000FF"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1B20D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99"/>
    <w:semiHidden/>
    <w:rsid w:val="001B20DC"/>
    <w:pPr>
      <w:ind w:left="240"/>
    </w:pPr>
  </w:style>
  <w:style w:type="paragraph" w:styleId="TOC1">
    <w:name w:val="toc 1"/>
    <w:basedOn w:val="Normal"/>
    <w:next w:val="Normal"/>
    <w:autoRedefine/>
    <w:uiPriority w:val="99"/>
    <w:semiHidden/>
    <w:rsid w:val="001B20DC"/>
  </w:style>
  <w:style w:type="character" w:styleId="Emphasis">
    <w:name w:val="Emphasis"/>
    <w:basedOn w:val="DefaultParagraphFont"/>
    <w:uiPriority w:val="99"/>
    <w:qFormat/>
    <w:rsid w:val="001B20DC"/>
    <w:rPr>
      <w:i/>
      <w:iCs/>
    </w:rPr>
  </w:style>
  <w:style w:type="paragraph" w:styleId="Subtitle">
    <w:name w:val="Subtitle"/>
    <w:basedOn w:val="Normal"/>
    <w:next w:val="Normal"/>
    <w:link w:val="SubtitleChar"/>
    <w:uiPriority w:val="99"/>
    <w:qFormat/>
    <w:rsid w:val="009D7647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D7647"/>
    <w:rPr>
      <w:rFonts w:ascii="Cambria" w:hAnsi="Cambria" w:cs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3012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01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7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oleObject" Target="embeddings/oleObject2.bin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emf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hyperlink" Target="http://4sch-11a.blogspot.ru/" TargetMode="External"/><Relationship Id="rId19" Type="http://schemas.openxmlformats.org/officeDocument/2006/relationships/oleObject" Target="embeddings/oleObject1.bin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hyperlink" Target="https://sites.google.com/a/4sch.ru/osnova/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emf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8" Type="http://schemas.openxmlformats.org/officeDocument/2006/relationships/hyperlink" Target="https://sites.google.com/a/4sch.ru/nynce-v-skole-pervyj-klass/" TargetMode="External"/><Relationship Id="rId51" Type="http://schemas.openxmlformats.org/officeDocument/2006/relationships/image" Target="media/image3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28</Pages>
  <Words>5691</Words>
  <Characters>-32766</Characters>
  <Application>Microsoft Office Outlook</Application>
  <DocSecurity>0</DocSecurity>
  <Lines>0</Lines>
  <Paragraphs>0</Paragraphs>
  <ScaleCrop>false</ScaleCrop>
  <Company>МОУ СОШ № 4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Сетевой проект для первоклассников</dc:title>
  <dc:subject/>
  <dc:creator>Фураева</dc:creator>
  <cp:keywords/>
  <dc:description/>
  <cp:lastModifiedBy>Фураева</cp:lastModifiedBy>
  <cp:revision>8</cp:revision>
  <cp:lastPrinted>2013-03-21T10:57:00Z</cp:lastPrinted>
  <dcterms:created xsi:type="dcterms:W3CDTF">2013-03-18T12:00:00Z</dcterms:created>
  <dcterms:modified xsi:type="dcterms:W3CDTF">2013-03-21T11:01:00Z</dcterms:modified>
</cp:coreProperties>
</file>